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56C21" w:rsidRPr="00856C21" w14:paraId="1D6B4C56" w14:textId="77777777" w:rsidTr="00856C2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749455" w14:textId="77777777" w:rsidR="00856C21" w:rsidRPr="00856C21" w:rsidRDefault="00856C21" w:rsidP="00856C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856C21" w:rsidRPr="000C5741" w14:paraId="43913456" w14:textId="77777777" w:rsidTr="00856C2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85C2F59" w14:textId="77777777" w:rsidR="00856C21" w:rsidRPr="00856C21" w:rsidRDefault="00856C21" w:rsidP="00856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Go Solar - Voorbouw (MS 1)</w:t>
            </w:r>
          </w:p>
        </w:tc>
      </w:tr>
      <w:tr w:rsidR="000C5741" w:rsidRPr="00856C21" w14:paraId="50D7E01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919A44" w14:textId="4EBD2D1E" w:rsidR="000C5741" w:rsidRPr="00856C21" w:rsidRDefault="000C5741" w:rsidP="000C5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F818AF">
              <w:t>Renson NV, Maalbeekstraat 10, 8790 Waregem – België</w:t>
            </w:r>
          </w:p>
        </w:tc>
      </w:tr>
      <w:tr w:rsidR="000C5741" w:rsidRPr="000C5741" w14:paraId="370C468F" w14:textId="77777777" w:rsidTr="00856C2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BBE351" w14:textId="718B309E" w:rsidR="000C5741" w:rsidRPr="00856C21" w:rsidRDefault="000C5741" w:rsidP="000C5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0C5741">
              <w:rPr>
                <w:lang w:val="de-DE"/>
              </w:rPr>
              <w:t xml:space="preserve">Tel. +32 (0)56 62 71 11, </w:t>
            </w:r>
            <w:hyperlink r:id="rId4" w:history="1">
              <w:r w:rsidRPr="00B524A2">
                <w:rPr>
                  <w:rStyle w:val="Hyperlink"/>
                  <w:lang w:val="de-DE"/>
                </w:rPr>
                <w:t>info@renson.be</w:t>
              </w:r>
            </w:hyperlink>
            <w:r w:rsidRPr="000C5741">
              <w:rPr>
                <w:lang w:val="de-DE"/>
              </w:rPr>
              <w:t xml:space="preserve"> www.renson.eu</w:t>
            </w:r>
          </w:p>
        </w:tc>
      </w:tr>
      <w:tr w:rsidR="00856C21" w:rsidRPr="00856C21" w14:paraId="0F65B8F7" w14:textId="77777777" w:rsidTr="00856C2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BB54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2025 01 17 - PM_Screens</w:t>
            </w:r>
          </w:p>
        </w:tc>
      </w:tr>
      <w:tr w:rsidR="00856C21" w:rsidRPr="00856C21" w14:paraId="538846FF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58551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856C21" w:rsidRPr="00856C21" w14:paraId="7DB014D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884EC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856C21" w:rsidRPr="00856C21" w14:paraId="71A7F57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D7F4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856C21" w:rsidRPr="00856C21" w14:paraId="387787F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1DFE7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126BF5F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71F6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856C21" w:rsidRPr="00856C21" w14:paraId="4417A606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7551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voor het raam gemonteerd met volledig afgewerkte kast -&gt; Voorbouw.</w:t>
            </w:r>
          </w:p>
        </w:tc>
      </w:tr>
      <w:tr w:rsidR="00856C21" w:rsidRPr="00856C21" w14:paraId="4049C06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9122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 en uitgerust zijn met pennen, verbinden de kast met de zijgeleiders.</w:t>
            </w:r>
          </w:p>
        </w:tc>
      </w:tr>
      <w:tr w:rsidR="00856C21" w:rsidRPr="00856C21" w14:paraId="2C12A4D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5FFC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Click &amp; Safe: faciliteert (de)montage van de doekset.</w:t>
            </w:r>
          </w:p>
        </w:tc>
      </w:tr>
      <w:tr w:rsidR="00856C21" w:rsidRPr="00856C21" w14:paraId="73A7FB7C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B091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</w:p>
        </w:tc>
      </w:tr>
      <w:tr w:rsidR="00856C21" w:rsidRPr="00856C21" w14:paraId="3D200596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7BF3B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856C21" w:rsidRPr="00856C21" w14:paraId="134D1345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32C74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 geëxtrudeerd aluminium.</w:t>
            </w:r>
          </w:p>
        </w:tc>
      </w:tr>
      <w:tr w:rsidR="00856C21" w:rsidRPr="00856C21" w14:paraId="1848218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8E93A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(rechthoekig).</w:t>
            </w:r>
          </w:p>
        </w:tc>
      </w:tr>
      <w:tr w:rsidR="00856C21" w:rsidRPr="00856C21" w14:paraId="48E8C4CF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AE826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Afmetingen: 85 mm hoog x 85 mm diep (max. oppervlakte 7,5 m²).</w:t>
            </w:r>
          </w:p>
        </w:tc>
      </w:tr>
      <w:tr w:rsidR="00856C21" w:rsidRPr="00856C21" w14:paraId="4F88A41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30C3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7249E85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B3DAD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856C21" w:rsidRPr="00856C21" w14:paraId="353224C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3514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856C21" w:rsidRPr="00856C21" w14:paraId="728E5B39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9B62A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Buitenste profielen: geëxtrudeerd aluminium</w:t>
            </w:r>
          </w:p>
        </w:tc>
      </w:tr>
      <w:tr w:rsidR="00856C21" w:rsidRPr="00856C21" w14:paraId="1048E14D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E7E1C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Ritsgeleider :</w:t>
            </w:r>
          </w:p>
        </w:tc>
      </w:tr>
      <w:tr w:rsidR="00856C21" w:rsidRPr="00856C21" w14:paraId="016709E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7F461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Kunststof HPVC (= robuuste uitvoering garandeert hoge windgaranties)</w:t>
            </w:r>
          </w:p>
        </w:tc>
      </w:tr>
      <w:tr w:rsidR="00856C21" w:rsidRPr="00856C21" w14:paraId="0A52976D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4970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Smooth-technologie: gecoëxtrudeerde slijtvaste toplaag (= Vloeiende en geruisarme, duurzame werking op lange termijn, zonder bijkomend onderhoud)</w:t>
            </w:r>
          </w:p>
        </w:tc>
      </w:tr>
      <w:tr w:rsidR="00856C21" w:rsidRPr="00856C21" w14:paraId="0361E64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7F22A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Neopreen bufferzones (60 mm lang) (= Compenseren windstoten en dragen bij tot constante doekspanning)</w:t>
            </w:r>
          </w:p>
        </w:tc>
      </w:tr>
      <w:tr w:rsidR="00856C21" w:rsidRPr="00856C21" w14:paraId="5FB76E1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B6A3C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Open zijgeleider (standaard): B 35 mm x D 48 mm, 2-delig. Voorzien van een voetplaat onder 0° vervaardigd uit glasvezelversterkte polyamide. Kabel kan in de zijgeleider weggewerkt worden</w:t>
            </w:r>
          </w:p>
        </w:tc>
      </w:tr>
      <w:tr w:rsidR="00856C21" w:rsidRPr="00856C21" w14:paraId="02AB310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7509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Voor een vlottere montage zijn de zijgeleiders steeds voorgeboord (eerste kamer).</w:t>
            </w:r>
          </w:p>
        </w:tc>
      </w:tr>
      <w:tr w:rsidR="00856C21" w:rsidRPr="00856C21" w14:paraId="697ABD8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3DB2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37D47B8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5157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Doekset </w:t>
            </w:r>
          </w:p>
        </w:tc>
      </w:tr>
      <w:tr w:rsidR="00856C21" w:rsidRPr="00856C21" w14:paraId="2D88393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2A31B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856C21" w:rsidRPr="00856C21" w14:paraId="4F7F318D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70CB4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aluminium, voorzien van een vertrapte, verzonken doekgleuf</w:t>
            </w:r>
          </w:p>
        </w:tc>
      </w:tr>
      <w:tr w:rsidR="00856C21" w:rsidRPr="00856C21" w14:paraId="651B03CF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CD818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wordt)</w:t>
            </w:r>
          </w:p>
        </w:tc>
      </w:tr>
      <w:tr w:rsidR="00856C21" w:rsidRPr="00856C21" w14:paraId="0D84AF4F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DF60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Conische doekbuisproppen (= Compenseren de dikkere uiteinden van de opgerolde rits en garanderen hierdoor een perfecte oprolling van het doek)</w:t>
            </w:r>
          </w:p>
        </w:tc>
      </w:tr>
      <w:tr w:rsidR="00856C21" w:rsidRPr="00856C21" w14:paraId="3AC8D9CC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61CBA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40A4144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832DD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856C21" w:rsidRPr="00856C21" w14:paraId="28E2723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A2F38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856C21" w:rsidRPr="00856C21" w14:paraId="79D3678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4F0B7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856C21" w:rsidRPr="00856C21" w14:paraId="203580E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8B2F0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Horizontaal </w:t>
            </w:r>
          </w:p>
        </w:tc>
      </w:tr>
      <w:tr w:rsidR="00856C21" w:rsidRPr="00856C21" w14:paraId="225393D8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DC321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Fixscreen-technologie: de verticale boorden zijn voorzien van een symmetrische rits</w:t>
            </w:r>
          </w:p>
        </w:tc>
      </w:tr>
      <w:tr w:rsidR="00856C21" w:rsidRPr="00856C21" w14:paraId="01DF2F3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B8A8D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856C21" w:rsidRPr="00856C21" w14:paraId="43FA27D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2614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856C21" w:rsidRPr="00856C21" w14:paraId="60F6D88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79EE0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1214D53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EB00D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Toepasbare afmetingen doeken, zie brochure.</w:t>
            </w:r>
          </w:p>
        </w:tc>
      </w:tr>
      <w:tr w:rsidR="00856C21" w:rsidRPr="00856C21" w14:paraId="0F40FFF8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46770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doek :</w:t>
            </w:r>
          </w:p>
        </w:tc>
      </w:tr>
      <w:tr w:rsidR="00856C21" w:rsidRPr="00856C21" w14:paraId="19D4F8A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87D1F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(halftransparant):</w:t>
            </w:r>
          </w:p>
        </w:tc>
      </w:tr>
      <w:tr w:rsidR="00856C21" w:rsidRPr="000C5741" w14:paraId="2D89652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4428A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856C21" w:rsidRPr="000C5741" w14:paraId="19A22E7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950EC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dikte: 0,53-0,80 mm</w:t>
            </w:r>
          </w:p>
        </w:tc>
      </w:tr>
      <w:tr w:rsidR="00856C21" w:rsidRPr="00856C21" w14:paraId="3C9EB4EC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DAF6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(verduisterend):</w:t>
            </w:r>
          </w:p>
        </w:tc>
      </w:tr>
      <w:tr w:rsidR="00856C21" w:rsidRPr="00856C21" w14:paraId="3008CDD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F85B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856C21" w:rsidRPr="000C5741" w14:paraId="50A3A24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D7237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   - Gewicht: ± 660 g/m², dikte: 0,75 mm</w:t>
            </w:r>
          </w:p>
        </w:tc>
      </w:tr>
      <w:tr w:rsidR="00856C21" w:rsidRPr="000C5741" w14:paraId="57D49F6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4CEF7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856C21" w:rsidRPr="00856C21" w14:paraId="48590FEB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47C81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Verzwaarde onderlat</w:t>
            </w:r>
          </w:p>
        </w:tc>
      </w:tr>
      <w:tr w:rsidR="00856C21" w:rsidRPr="00856C21" w14:paraId="5D7858A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486E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856C21" w:rsidRPr="00856C21" w14:paraId="5F8B47F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D1D5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Onderlat: Geëxtrudeerd aluminium, massief verzwaard met staven in gegalvaniseerd staal. (= Bevordert de soepele geleiding en de spanning van het doek)</w:t>
            </w:r>
          </w:p>
        </w:tc>
      </w:tr>
      <w:tr w:rsidR="00856C21" w:rsidRPr="00856C21" w14:paraId="24776BA1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44210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Verzwaring: Stalen staaf. De staaf is omhuld door PE-schuim om contact tussen aluminium en staal te vermijden en geluid te dempen</w:t>
            </w:r>
          </w:p>
        </w:tc>
      </w:tr>
      <w:tr w:rsidR="00856C21" w:rsidRPr="00856C21" w14:paraId="1515C0D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8D73B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en gewicht onderlat: H 46 mm x D 30 mm (excl. afdichtingsstrip) = 0,85 kg/lm</w:t>
            </w:r>
          </w:p>
        </w:tc>
      </w:tr>
      <w:tr w:rsidR="00856C21" w:rsidRPr="00856C21" w14:paraId="59E6549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29EE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en gewicht stalen staaf: H 30 mm x D 20 mm = 4,7 kg/lm (B = 3120 mm: max. 17 kg), wordt voorzien ifv de toepassing voor een ideale geleiding</w:t>
            </w:r>
          </w:p>
        </w:tc>
      </w:tr>
      <w:tr w:rsidR="00856C21" w:rsidRPr="00856C21" w14:paraId="61EF866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6F9F1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856C21" w:rsidRPr="00856C21" w14:paraId="49E9C331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37D46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kunststof proppen. Verkrijgbaar in 4 kleuren: zwart, wit, grijs, crème</w:t>
            </w:r>
          </w:p>
        </w:tc>
      </w:tr>
      <w:tr w:rsidR="00856C21" w:rsidRPr="00856C21" w14:paraId="0A8495C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203B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2A26D96C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31CDC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856C21" w:rsidRPr="00856C21" w14:paraId="6FE12501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FD23C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Aluminium profielen (kast, zijgeleiders en onderlat): Gepoederlakt (60-80 µm) in dezelfde kleur als het buitenschrijnwerk.</w:t>
            </w:r>
          </w:p>
        </w:tc>
      </w:tr>
      <w:tr w:rsidR="00856C21" w:rsidRPr="00856C21" w14:paraId="0D6AEA0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5961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856C21" w:rsidRPr="00856C21" w14:paraId="72159F4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034C7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</w:p>
        </w:tc>
      </w:tr>
      <w:tr w:rsidR="00856C21" w:rsidRPr="00856C21" w14:paraId="0B195F7D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BDFE6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856C21" w:rsidRPr="00856C21" w14:paraId="711698FD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0E53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856C21" w:rsidRPr="00856C21" w14:paraId="6D135AC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82796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Gebeurt door middel van een 12 V buismotor, batterij en zonnepaneel 16 V - 24 V.</w:t>
            </w:r>
          </w:p>
        </w:tc>
      </w:tr>
      <w:tr w:rsidR="00856C21" w:rsidRPr="00856C21" w14:paraId="52566D1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DF0AA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motoraansluiting hoort bij het lot zonwering.</w:t>
            </w:r>
          </w:p>
        </w:tc>
      </w:tr>
      <w:tr w:rsidR="00856C21" w:rsidRPr="00856C21" w14:paraId="4C8CBDCE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4FD0D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7B0BEAE8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A58C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856C21" w:rsidRPr="00856C21" w14:paraId="0F5E0401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FBDB8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856C21" w:rsidRPr="00856C21" w14:paraId="4C5D281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C4AC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856C21" w:rsidRPr="00856C21" w14:paraId="5FF6E07C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7702B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856C21" w:rsidRPr="00856C21" w14:paraId="5E6B31E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EDE19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Optimale hechting van de rits aan het doek</w:t>
            </w:r>
          </w:p>
        </w:tc>
      </w:tr>
      <w:tr w:rsidR="00856C21" w:rsidRPr="00856C21" w14:paraId="3FB5373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58BE8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856C21" w:rsidRPr="00856C21" w14:paraId="4E613F2A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352EE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 jaar garantie op motoren.</w:t>
            </w:r>
          </w:p>
        </w:tc>
      </w:tr>
      <w:tr w:rsidR="00856C21" w:rsidRPr="00856C21" w14:paraId="1FED526B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10BC6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856C21" w:rsidRPr="00856C21" w14:paraId="317C4606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FA22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856C21" w:rsidRPr="00856C21" w14:paraId="4E967E6F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73344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Deze identificatie gebeurt dankzij een QR code, welke geplaatst is op een vlot bereikbare plaats (te consulteren zonder gebruik van extra tools) en vlot scanbaar met een smartphone of tablet.</w:t>
            </w:r>
          </w:p>
        </w:tc>
      </w:tr>
      <w:tr w:rsidR="00856C21" w:rsidRPr="00856C21" w14:paraId="2911F7E5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D5424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856C21" w:rsidRPr="00856C21" w14:paraId="427F46D3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FC7C3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7CEC67D6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CF554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856C21" w:rsidRPr="00856C21" w14:paraId="20203449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87228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856C21" w:rsidRPr="00856C21" w14:paraId="44540905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2A080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Garantie tot 130 km/h in gesloten toestand (EN 13561:2004+A1:2008 conform windklasse 3). De windweerstand hangt af van de afmetingen en is op aanvraag te verkrijgen.</w:t>
            </w:r>
          </w:p>
        </w:tc>
      </w:tr>
      <w:tr w:rsidR="00856C21" w:rsidRPr="00856C21" w14:paraId="5AA08DE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AD955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Windtunnel testverslag van 'Force Technology' instituut (N°113-25809): windweerstand t.e.m. 126 km/h in gesloten toestand (getest bij een screen van 3000 mm x 3000 mm).</w:t>
            </w:r>
          </w:p>
        </w:tc>
      </w:tr>
      <w:tr w:rsidR="00856C21" w:rsidRPr="00856C21" w14:paraId="5104967C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0088B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56C21" w:rsidRPr="00856C21" w14:paraId="0A22E82F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DF2A8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856C21" w:rsidRPr="00856C21" w14:paraId="309153A6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1FBAF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  <w:tr w:rsidR="00856C21" w:rsidRPr="00856C21" w14:paraId="6845F6D2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2D08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AluEco en VMRG Zonwering certificaat.</w:t>
            </w:r>
          </w:p>
        </w:tc>
      </w:tr>
      <w:tr w:rsidR="00856C21" w:rsidRPr="00856C21" w14:paraId="22B1FC50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AD03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EU-conformiteitsverklaring - Voldoet aan volgende richtlijnen:</w:t>
            </w:r>
          </w:p>
        </w:tc>
      </w:tr>
      <w:tr w:rsidR="00856C21" w:rsidRPr="00856C21" w14:paraId="46158B07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93CFD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machinerichtlijn 2006/42/EG</w:t>
            </w:r>
          </w:p>
        </w:tc>
      </w:tr>
      <w:tr w:rsidR="00856C21" w:rsidRPr="00856C21" w14:paraId="24CF1B8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37292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laagspanningsrichtlijn 2014/35/EU</w:t>
            </w:r>
          </w:p>
        </w:tc>
      </w:tr>
      <w:tr w:rsidR="00856C21" w:rsidRPr="00856C21" w14:paraId="3B2FEA34" w14:textId="77777777" w:rsidTr="00856C2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F4D94" w14:textId="77777777" w:rsidR="00856C21" w:rsidRPr="00856C21" w:rsidRDefault="00856C21" w:rsidP="00856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56C2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EMC-richtlijn 2014/30/EU</w:t>
            </w:r>
          </w:p>
        </w:tc>
      </w:tr>
    </w:tbl>
    <w:p w14:paraId="7A06B871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21"/>
    <w:rsid w:val="000C5741"/>
    <w:rsid w:val="006640AB"/>
    <w:rsid w:val="007A2316"/>
    <w:rsid w:val="00856C21"/>
    <w:rsid w:val="0087046A"/>
    <w:rsid w:val="00B462D3"/>
    <w:rsid w:val="00BA5B24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DE41"/>
  <w15:chartTrackingRefBased/>
  <w15:docId w15:val="{14809813-ADEF-476C-99B4-9B1E3C99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574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2</cp:revision>
  <dcterms:created xsi:type="dcterms:W3CDTF">2025-01-17T09:10:00Z</dcterms:created>
  <dcterms:modified xsi:type="dcterms:W3CDTF">2025-03-13T09:51:00Z</dcterms:modified>
</cp:coreProperties>
</file>