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C24A3D" w:rsidRPr="00C24A3D" w14:paraId="78C8EF87" w14:textId="77777777" w:rsidTr="00C24A3D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6A9BD1E" w14:textId="77777777" w:rsidR="00C24A3D" w:rsidRPr="00C24A3D" w:rsidRDefault="00C24A3D" w:rsidP="00C24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nl</w:t>
            </w:r>
          </w:p>
        </w:tc>
      </w:tr>
      <w:tr w:rsidR="00C24A3D" w:rsidRPr="00C24A3D" w14:paraId="621BEFE9" w14:textId="77777777" w:rsidTr="00C24A3D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F9A00C2" w14:textId="77777777" w:rsidR="00C24A3D" w:rsidRPr="00C24A3D" w:rsidRDefault="00C24A3D" w:rsidP="00C24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FIXSCREEN® 100 Solar - Voorbouw (MS 1)</w:t>
            </w:r>
          </w:p>
        </w:tc>
      </w:tr>
      <w:tr w:rsidR="00323696" w:rsidRPr="00C24A3D" w14:paraId="0DDBC03A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4CFAAE3" w14:textId="61292B8F" w:rsidR="00323696" w:rsidRPr="00C24A3D" w:rsidRDefault="00323696" w:rsidP="0032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8F186D">
              <w:t>Renson NV, Maalbeekstraat 10, 8790 Waregem – België</w:t>
            </w:r>
          </w:p>
        </w:tc>
      </w:tr>
      <w:tr w:rsidR="00323696" w:rsidRPr="00323696" w14:paraId="7DFD3589" w14:textId="77777777" w:rsidTr="00C24A3D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6A2AEA" w14:textId="50462489" w:rsidR="00323696" w:rsidRPr="00323696" w:rsidRDefault="00323696" w:rsidP="0032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323696">
              <w:rPr>
                <w:lang w:val="de-DE"/>
              </w:rPr>
              <w:t>Tel. +32 (0)56 62 71 11, info@renson.be www.renson.eu</w:t>
            </w:r>
          </w:p>
        </w:tc>
      </w:tr>
      <w:tr w:rsidR="00C24A3D" w:rsidRPr="00C24A3D" w14:paraId="5687F3B8" w14:textId="77777777" w:rsidTr="00C24A3D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BC380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02 01 - PM_Screens</w:t>
            </w:r>
          </w:p>
        </w:tc>
      </w:tr>
      <w:tr w:rsidR="00C24A3D" w:rsidRPr="00C24A3D" w14:paraId="16228551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9DBB2D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C24A3D" w:rsidRPr="00C24A3D" w14:paraId="3CAECA4C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613158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Productkenmerken</w:t>
            </w:r>
          </w:p>
        </w:tc>
      </w:tr>
      <w:tr w:rsidR="00C24A3D" w:rsidRPr="00C24A3D" w14:paraId="6F33F4A8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938A79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(rood gemarkeerde tekst kan geschrapt worden in functie van uw keuze)</w:t>
            </w:r>
          </w:p>
        </w:tc>
      </w:tr>
      <w:tr w:rsidR="00C24A3D" w:rsidRPr="00C24A3D" w14:paraId="59F27825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3DD3C8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</w:p>
        </w:tc>
      </w:tr>
      <w:tr w:rsidR="00C24A3D" w:rsidRPr="00C24A3D" w14:paraId="58B6428E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F81123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C24A3D" w:rsidRPr="00C24A3D" w14:paraId="7E3C73BC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242F6E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wordt voor het raam gemonteerd met volledig afgewerkte kast -&gt; Voorbouw.</w:t>
            </w:r>
          </w:p>
        </w:tc>
      </w:tr>
      <w:tr w:rsidR="00C24A3D" w:rsidRPr="00C24A3D" w14:paraId="22BD92DF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0FF43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zijconsoles van de kast, die het oprolmechanisme ondersteunen en uitgerust zijn met pennen, verbinden de kast met de zijgeleiders.</w:t>
            </w:r>
          </w:p>
        </w:tc>
      </w:tr>
      <w:tr w:rsidR="00C24A3D" w:rsidRPr="00C24A3D" w14:paraId="7DAE0CCD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82D48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Connect&amp;Go-technologie: faciliteert een snelle en eenvoudige (de)montage van de doekset.</w:t>
            </w:r>
          </w:p>
        </w:tc>
      </w:tr>
      <w:tr w:rsidR="00C24A3D" w:rsidRPr="00C24A3D" w14:paraId="1882BB19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E1906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doekset is demonteerbaar aan de kant van het afneembaar profiel van de kast; vanuit dit standpunt wordt de linkse of rechtse positie bepaald (kabeldoorvoer).</w:t>
            </w:r>
          </w:p>
        </w:tc>
      </w:tr>
      <w:tr w:rsidR="00C24A3D" w:rsidRPr="00C24A3D" w14:paraId="286260A2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505F3C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Aan de kast bevindt zich een zonnecel, die links of rechts kan gepositioneerd worden.</w:t>
            </w:r>
          </w:p>
        </w:tc>
      </w:tr>
      <w:tr w:rsidR="00C24A3D" w:rsidRPr="00C24A3D" w14:paraId="6C96251B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21E68A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Zonne-energie: zonnecel op kast of als losse unit.</w:t>
            </w:r>
          </w:p>
        </w:tc>
      </w:tr>
      <w:tr w:rsidR="00C24A3D" w:rsidRPr="00C24A3D" w14:paraId="2B3B304B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A6901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Onder de kast bevindt zich een kokerprofiel waarin de batterij zit.</w:t>
            </w:r>
          </w:p>
        </w:tc>
      </w:tr>
      <w:tr w:rsidR="00C24A3D" w:rsidRPr="00C24A3D" w14:paraId="783D5E84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87A6D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C24A3D" w:rsidRPr="00C24A3D" w14:paraId="2D121CC4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5FF3A0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Kast </w:t>
            </w:r>
          </w:p>
        </w:tc>
      </w:tr>
      <w:tr w:rsidR="00C24A3D" w:rsidRPr="00C24A3D" w14:paraId="5ED7012F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6444D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Samenstelling: geëxtrudeerd aluminium.</w:t>
            </w:r>
          </w:p>
        </w:tc>
      </w:tr>
      <w:tr w:rsidR="00C24A3D" w:rsidRPr="00C24A3D" w14:paraId="5669E434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553F4A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Kastvorm: Square (rechthoekig).</w:t>
            </w:r>
          </w:p>
        </w:tc>
      </w:tr>
      <w:tr w:rsidR="00C24A3D" w:rsidRPr="00C24A3D" w14:paraId="28C83DF2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49581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Afmetingen incl. kokerprofiel: 130 mm hoog x 100 mm diep.</w:t>
            </w:r>
          </w:p>
        </w:tc>
      </w:tr>
      <w:tr w:rsidR="00C24A3D" w:rsidRPr="00C24A3D" w14:paraId="220EFD1E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FD3CB7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C24A3D" w:rsidRPr="00C24A3D" w14:paraId="11876A34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12A10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Zijgeleiders </w:t>
            </w:r>
          </w:p>
        </w:tc>
      </w:tr>
      <w:tr w:rsidR="00C24A3D" w:rsidRPr="00C24A3D" w14:paraId="4E732C38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1FDD2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Samenstelling:</w:t>
            </w:r>
          </w:p>
        </w:tc>
      </w:tr>
      <w:tr w:rsidR="00C24A3D" w:rsidRPr="00C24A3D" w14:paraId="0AD8068C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42C66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Zijn vervaardigd uit geëxtrudeerde aluminium profielen.</w:t>
            </w:r>
          </w:p>
        </w:tc>
      </w:tr>
      <w:tr w:rsidR="00C24A3D" w:rsidRPr="00C24A3D" w14:paraId="6ECA7135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7FD2E6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Ritsgeleider:</w:t>
            </w:r>
          </w:p>
        </w:tc>
      </w:tr>
      <w:tr w:rsidR="00C24A3D" w:rsidRPr="00C24A3D" w14:paraId="4C223FCE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5EC2C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Kunststof HPVC (= robuuste uitvoering garandeert hoge windgaranties)</w:t>
            </w:r>
          </w:p>
        </w:tc>
      </w:tr>
      <w:tr w:rsidR="00C24A3D" w:rsidRPr="00C24A3D" w14:paraId="09EF944E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F6AA49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   - Smooth-technologie: gecoëxtrudeerde slijtvaste toplaag (= Vloeiende en geruisarme, duurzame werking op lange termijn, zonder bijkomend onderhoud)</w:t>
            </w:r>
          </w:p>
        </w:tc>
      </w:tr>
      <w:tr w:rsidR="00C24A3D" w:rsidRPr="00C24A3D" w14:paraId="2B558585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92963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Neopreen bufferzones (60 mm lang) (= Compenseren windstoten en dragen bij tot constante doekspanning)</w:t>
            </w:r>
          </w:p>
        </w:tc>
      </w:tr>
      <w:tr w:rsidR="00C24A3D" w:rsidRPr="00C24A3D" w14:paraId="367816EC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F00EE5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Optie zijgeleiding:</w:t>
            </w:r>
          </w:p>
        </w:tc>
      </w:tr>
      <w:tr w:rsidR="00C24A3D" w:rsidRPr="00C24A3D" w14:paraId="78A60D99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42A43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Gesloten zijgeleider: B 35 mm x D 48 mm, 2-delig. Voorzien van een voetplaat onder 0° of 5° vervaardigd uit glasvezelversterkte polyamide</w:t>
            </w:r>
          </w:p>
        </w:tc>
      </w:tr>
      <w:tr w:rsidR="00C24A3D" w:rsidRPr="00C24A3D" w14:paraId="5292D101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64AECE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zijgeleiders (gesloten) zijn steeds voorgeboord (eerste kamer).</w:t>
            </w:r>
          </w:p>
        </w:tc>
      </w:tr>
      <w:tr w:rsidR="00C24A3D" w:rsidRPr="00C24A3D" w14:paraId="048EDF02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8E7BB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Rechtstreeks op het kader/constructie geschroefd. Aan de gevelzijde zijn geen schroeven zichtbaar</w:t>
            </w:r>
          </w:p>
        </w:tc>
      </w:tr>
      <w:tr w:rsidR="00C24A3D" w:rsidRPr="00C24A3D" w14:paraId="4BA39ED0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DFCAE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C24A3D" w:rsidRPr="00C24A3D" w14:paraId="15E389D9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0784A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Doekset</w:t>
            </w:r>
          </w:p>
        </w:tc>
      </w:tr>
      <w:tr w:rsidR="00C24A3D" w:rsidRPr="00C24A3D" w14:paraId="1692AF7E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2C10F0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Samenstelling:</w:t>
            </w:r>
          </w:p>
        </w:tc>
      </w:tr>
      <w:tr w:rsidR="00C24A3D" w:rsidRPr="00C24A3D" w14:paraId="3A25FB45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32242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Doekbuis: Verzinkt staal, voorzien van een vertrapte, verzonken doekgleuf</w:t>
            </w:r>
          </w:p>
        </w:tc>
      </w:tr>
      <w:tr w:rsidR="00C24A3D" w:rsidRPr="00C24A3D" w14:paraId="5875F4A1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54FDF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(= Gaat horizontale lijnvorming tegen doordat de indrukking van het doek beperkt wordt en laat eenvoudige (de)montage van het doek toe)</w:t>
            </w:r>
          </w:p>
        </w:tc>
      </w:tr>
      <w:tr w:rsidR="00C24A3D" w:rsidRPr="00C24A3D" w14:paraId="0A424FBE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369D6E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Conische doekbuisproppen (= Compenseren de dikkere uiteinden van de opgerolde rits en garanderen hierdoor een perfecte oprolling van het doek)</w:t>
            </w:r>
          </w:p>
        </w:tc>
      </w:tr>
      <w:tr w:rsidR="00C24A3D" w:rsidRPr="00C24A3D" w14:paraId="0A9830D0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9EA24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Connect&amp;Go-technologie: (De)montage van de doekset wordt eenvoudiger door middel van de elektrische verbinding.</w:t>
            </w:r>
          </w:p>
        </w:tc>
      </w:tr>
      <w:tr w:rsidR="00C24A3D" w:rsidRPr="00C24A3D" w14:paraId="787F15E4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9544DA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</w:p>
        </w:tc>
      </w:tr>
      <w:tr w:rsidR="00C24A3D" w:rsidRPr="00C24A3D" w14:paraId="128AFB4C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7BC98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Doek</w:t>
            </w:r>
          </w:p>
        </w:tc>
      </w:tr>
      <w:tr w:rsidR="00C24A3D" w:rsidRPr="00C24A3D" w14:paraId="776057E0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7518C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Alle doeken zijn uit één stuk, behalve indien de hoogte groter is dan de doekrolbreedte.</w:t>
            </w:r>
          </w:p>
        </w:tc>
      </w:tr>
      <w:tr w:rsidR="00C24A3D" w:rsidRPr="00C24A3D" w14:paraId="25E39900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181B7E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Confectie :</w:t>
            </w:r>
          </w:p>
        </w:tc>
      </w:tr>
      <w:tr w:rsidR="00C24A3D" w:rsidRPr="00C24A3D" w14:paraId="43C4B627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161E1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Horizontaal</w:t>
            </w:r>
          </w:p>
        </w:tc>
      </w:tr>
      <w:tr w:rsidR="00C24A3D" w:rsidRPr="00C24A3D" w14:paraId="6E9F2AB8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CBF98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- Fixscreen-technologie: de verticale boorden zijn voorzien met een symmetrische rits</w:t>
            </w:r>
          </w:p>
        </w:tc>
      </w:tr>
      <w:tr w:rsidR="00C24A3D" w:rsidRPr="00C24A3D" w14:paraId="2ECF1F2E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36C276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(= Deze symmetrische vorm zorgt ervoor dat het doek de windbelasting goed opvangt. Het doek zit hierdoor stevig gevat in beide zijgeleiders en blijft in elke positie windvast) </w:t>
            </w:r>
          </w:p>
        </w:tc>
      </w:tr>
      <w:tr w:rsidR="00C24A3D" w:rsidRPr="00C24A3D" w14:paraId="29F05C50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EBFA5B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Lassen rits: Hoogfrequent, steeds aan de minst zichtbare zijde. (= Duurzame en esthetische hechting van de ritsen aan het doek)</w:t>
            </w:r>
          </w:p>
        </w:tc>
      </w:tr>
      <w:tr w:rsidR="00C24A3D" w:rsidRPr="00C24A3D" w14:paraId="249857E4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122815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C24A3D" w:rsidRPr="00C24A3D" w14:paraId="0F79D986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08A64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Toepasbare afmetingen doeken, zie brochure.</w:t>
            </w:r>
          </w:p>
        </w:tc>
      </w:tr>
      <w:tr w:rsidR="00C24A3D" w:rsidRPr="00C24A3D" w14:paraId="5965F85A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AB030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lastRenderedPageBreak/>
              <w:t>Type doek :</w:t>
            </w:r>
          </w:p>
        </w:tc>
      </w:tr>
      <w:tr w:rsidR="00C24A3D" w:rsidRPr="00C24A3D" w14:paraId="61A920E2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58982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Glasvezeldoek (halftransparant):</w:t>
            </w:r>
          </w:p>
        </w:tc>
      </w:tr>
      <w:tr w:rsidR="00C24A3D" w:rsidRPr="00323696" w14:paraId="568F3545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F6415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C24A3D" w:rsidRPr="00323696" w14:paraId="22ABFC28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B8862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dikte: 0,53-0,80 mm</w:t>
            </w:r>
          </w:p>
        </w:tc>
      </w:tr>
      <w:tr w:rsidR="00C24A3D" w:rsidRPr="00C24A3D" w14:paraId="71B9B1F5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F55B3B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Glasvezeldoek (verduisterend):</w:t>
            </w:r>
          </w:p>
        </w:tc>
      </w:tr>
      <w:tr w:rsidR="00C24A3D" w:rsidRPr="00C24A3D" w14:paraId="4F5130CB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D07CD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C24A3D" w:rsidRPr="00323696" w14:paraId="6D5F0C21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C9B62E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dikte: 0,75 mm</w:t>
            </w:r>
          </w:p>
        </w:tc>
      </w:tr>
      <w:tr w:rsidR="00C24A3D" w:rsidRPr="00C24A3D" w14:paraId="150538F9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612CEB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Polyesterdoek (halftransparant):</w:t>
            </w:r>
          </w:p>
        </w:tc>
      </w:tr>
      <w:tr w:rsidR="00C24A3D" w:rsidRPr="00323696" w14:paraId="0B7B3A4B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6756D7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C24A3D" w:rsidRPr="00323696" w14:paraId="45BC717B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780DF7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380-420 g/m², dikte: 0,43-0,45 mm</w:t>
            </w:r>
          </w:p>
        </w:tc>
      </w:tr>
      <w:tr w:rsidR="00C24A3D" w:rsidRPr="00C24A3D" w14:paraId="48D7CFA1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A50BA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Polyesterdoek (verduisterend):</w:t>
            </w:r>
          </w:p>
        </w:tc>
      </w:tr>
      <w:tr w:rsidR="00C24A3D" w:rsidRPr="00323696" w14:paraId="6A1F8A3D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52816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M2 (NFP 92503), B-s2d0 (Euroclass EN 13501-1)</w:t>
            </w:r>
          </w:p>
        </w:tc>
      </w:tr>
      <w:tr w:rsidR="00C24A3D" w:rsidRPr="00323696" w14:paraId="4A4ED00C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7337B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650 g/m², dikte: 0,60 mm</w:t>
            </w:r>
          </w:p>
        </w:tc>
      </w:tr>
      <w:tr w:rsidR="00C24A3D" w:rsidRPr="00C24A3D" w14:paraId="53D25052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03872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Polyesterdoek met hennepgaren (halftransparant):</w:t>
            </w:r>
          </w:p>
        </w:tc>
      </w:tr>
      <w:tr w:rsidR="00C24A3D" w:rsidRPr="00C24A3D" w14:paraId="725088AD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02AA3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92507), B1 (DIN 4102-1), B-s2d0 (Euroclass EN 13501-1)</w:t>
            </w:r>
          </w:p>
        </w:tc>
      </w:tr>
      <w:tr w:rsidR="00C24A3D" w:rsidRPr="00323696" w14:paraId="6C516D7C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85068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600 g/m², dikte: 0,90 mm</w:t>
            </w:r>
          </w:p>
        </w:tc>
      </w:tr>
      <w:tr w:rsidR="00C24A3D" w:rsidRPr="00C24A3D" w14:paraId="211B0A2D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E227BC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Polyesterdoek (halftransparant - insectenwerend):</w:t>
            </w:r>
          </w:p>
        </w:tc>
      </w:tr>
      <w:tr w:rsidR="00C24A3D" w:rsidRPr="00C24A3D" w14:paraId="408AE136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220A3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C24A3D" w:rsidRPr="00C24A3D" w14:paraId="1F770966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E9FD9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C24A3D" w:rsidRPr="00C24A3D" w14:paraId="686FF458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B03F0F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Verzwaarde onderlat</w:t>
            </w:r>
          </w:p>
        </w:tc>
      </w:tr>
      <w:tr w:rsidR="00C24A3D" w:rsidRPr="00C24A3D" w14:paraId="07126C92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FDC244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Samenstelling:</w:t>
            </w:r>
          </w:p>
        </w:tc>
      </w:tr>
      <w:tr w:rsidR="00C24A3D" w:rsidRPr="00C24A3D" w14:paraId="51E9DFFF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DBC38D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Onderlat: Geëxtrudeerd aluminium, massief verzwaard met staven in gegalvaniseerd staal. (= Bevordert de soepele geleiding en de spanning van het doek)</w:t>
            </w:r>
          </w:p>
        </w:tc>
      </w:tr>
      <w:tr w:rsidR="00C24A3D" w:rsidRPr="00C24A3D" w14:paraId="6F993B19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43296F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Verzwaring: Stalen staaf. De staaf is omhuld door PE-schuim om contact tussen aluminium en staal te vermijden en geluid te dempen</w:t>
            </w:r>
          </w:p>
        </w:tc>
      </w:tr>
      <w:tr w:rsidR="00C24A3D" w:rsidRPr="00323696" w14:paraId="2E99B88B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D1BA0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C24A3D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Square design (bij Softline of Square kast):</w:t>
            </w:r>
          </w:p>
        </w:tc>
      </w:tr>
      <w:tr w:rsidR="00C24A3D" w:rsidRPr="00C24A3D" w14:paraId="5245FC51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98A28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Afmetingen en gewicht onderlat: H 50 mm x D 30 mm (excl. afdichtingsstrip) = 0,90 kg/lm</w:t>
            </w:r>
          </w:p>
        </w:tc>
      </w:tr>
      <w:tr w:rsidR="00C24A3D" w:rsidRPr="00C24A3D" w14:paraId="73A6059E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ED9CD2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Afmetingen en gewicht stalen staaf: H 25 mm x D 15 mm = 3 kg/lm</w:t>
            </w:r>
          </w:p>
        </w:tc>
      </w:tr>
      <w:tr w:rsidR="00C24A3D" w:rsidRPr="00C24A3D" w14:paraId="02E7CF01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27CBA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Afwerking :</w:t>
            </w:r>
          </w:p>
        </w:tc>
      </w:tr>
      <w:tr w:rsidR="00C24A3D" w:rsidRPr="00C24A3D" w14:paraId="34190353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FD0E44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Lasnaad verborgen in de onderlat</w:t>
            </w:r>
          </w:p>
        </w:tc>
      </w:tr>
      <w:tr w:rsidR="00C24A3D" w:rsidRPr="00C24A3D" w14:paraId="4D77DFF3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14F9C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Voorzien van kunststof proppen. Verkrijgbaar in 4 kleuren: zwart, wit, grijs, crème</w:t>
            </w:r>
          </w:p>
        </w:tc>
      </w:tr>
      <w:tr w:rsidR="00C24A3D" w:rsidRPr="00C24A3D" w14:paraId="7F4BE184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743AC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Voorzien van een kunststof afdichtingsstrip ter afsluiting van de dorpel. Verkrijgbaar in 2 kleuren: zwart, grijs</w:t>
            </w:r>
          </w:p>
        </w:tc>
      </w:tr>
      <w:tr w:rsidR="00C24A3D" w:rsidRPr="00C24A3D" w14:paraId="29F4A5EF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78276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</w:p>
        </w:tc>
      </w:tr>
      <w:tr w:rsidR="00C24A3D" w:rsidRPr="00C24A3D" w14:paraId="5F2D37F9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8E9D17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Kleur</w:t>
            </w:r>
          </w:p>
        </w:tc>
      </w:tr>
      <w:tr w:rsidR="00C24A3D" w:rsidRPr="00C24A3D" w14:paraId="135B09C7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92345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Aluminium profielen (kast, zijgeleiders en onderlat): Gepoederlakt (60-80 µm) of geanodiseerd (20 µm) in dezelfde kleur als het buitenschrijnwerk.</w:t>
            </w:r>
          </w:p>
        </w:tc>
      </w:tr>
      <w:tr w:rsidR="00C24A3D" w:rsidRPr="00C24A3D" w14:paraId="67D5E09C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2C680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Zijconsoles (aluminium gietwerk): Gelakt in dezelfde kleur van de profielen.</w:t>
            </w:r>
          </w:p>
        </w:tc>
      </w:tr>
      <w:tr w:rsidR="00C24A3D" w:rsidRPr="00C24A3D" w14:paraId="65D63DE3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169EC9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</w:p>
        </w:tc>
      </w:tr>
      <w:tr w:rsidR="00C24A3D" w:rsidRPr="00C24A3D" w14:paraId="184B73B8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11287F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Bediening</w:t>
            </w:r>
          </w:p>
        </w:tc>
      </w:tr>
      <w:tr w:rsidR="00C24A3D" w:rsidRPr="00C24A3D" w14:paraId="099019F4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31CAF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C24A3D" w:rsidRPr="00C24A3D" w14:paraId="5776C7C5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4057D7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Gebeurt door middel van een 12 V DC buismotor, batterij en zonnecel 3,2 W.</w:t>
            </w:r>
          </w:p>
        </w:tc>
      </w:tr>
      <w:tr w:rsidR="00C24A3D" w:rsidRPr="00C24A3D" w14:paraId="18B9F59D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DAA35E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motoraansluiting hoort bij het lot zonwering en wordt voorzien van een uv bestendige kabel.</w:t>
            </w:r>
          </w:p>
        </w:tc>
      </w:tr>
      <w:tr w:rsidR="00C24A3D" w:rsidRPr="00C24A3D" w14:paraId="57467393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103ED0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Elektrische aansluiting en alle extra bekabeling horen bij het lot elektriciteit.</w:t>
            </w:r>
          </w:p>
        </w:tc>
      </w:tr>
      <w:tr w:rsidR="00C24A3D" w:rsidRPr="00C24A3D" w14:paraId="7A848283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CCA937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C24A3D" w:rsidRPr="00C24A3D" w14:paraId="4F970799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8FCC22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14"/>
                <w:szCs w:val="14"/>
                <w:u w:val="single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b/>
                <w:bCs/>
                <w:color w:val="0070C0"/>
                <w:sz w:val="14"/>
                <w:szCs w:val="14"/>
                <w:u w:val="single"/>
                <w:lang w:eastAsia="nl-BE"/>
              </w:rPr>
              <w:t xml:space="preserve">Connect&amp;Go-technologie: elektrische verbinding </w:t>
            </w:r>
          </w:p>
        </w:tc>
      </w:tr>
      <w:tr w:rsidR="00C24A3D" w:rsidRPr="00C24A3D" w14:paraId="7C4377F7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B4ADA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C24A3D" w:rsidRPr="00C24A3D" w14:paraId="10B5732E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E38CA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Optionele bediening met smartphone toepassing van Renson voor iOS en Android, incl productdetails en productgebonden tips &amp; tricks in de app.</w:t>
            </w:r>
          </w:p>
        </w:tc>
      </w:tr>
      <w:tr w:rsidR="00C24A3D" w:rsidRPr="00C24A3D" w14:paraId="3B00E788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105E5D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C24A3D" w:rsidRPr="00C24A3D" w14:paraId="3D25254F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F2CC4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Garantie- en productinformatie via QR code</w:t>
            </w:r>
          </w:p>
        </w:tc>
      </w:tr>
      <w:tr w:rsidR="00C24A3D" w:rsidRPr="00C24A3D" w14:paraId="24A67479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1513D3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10 jaar garantie voor lakwerk van de aluminium profielen.</w:t>
            </w:r>
          </w:p>
        </w:tc>
      </w:tr>
      <w:tr w:rsidR="00C24A3D" w:rsidRPr="00C24A3D" w14:paraId="42FB5E30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F123C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7 jaar garantie op motoren, batterijen en zonnecellen.</w:t>
            </w:r>
          </w:p>
        </w:tc>
      </w:tr>
      <w:tr w:rsidR="00C24A3D" w:rsidRPr="00C24A3D" w14:paraId="3B3F85E2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941D6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7 jaar garantie op de windvast-technologie:</w:t>
            </w:r>
          </w:p>
        </w:tc>
      </w:tr>
      <w:tr w:rsidR="00C24A3D" w:rsidRPr="00C24A3D" w14:paraId="10D0E6CD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001276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Rits blijft in de zijgeleider</w:t>
            </w:r>
          </w:p>
        </w:tc>
      </w:tr>
      <w:tr w:rsidR="00C24A3D" w:rsidRPr="00C24A3D" w14:paraId="75A87A0E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330736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lastRenderedPageBreak/>
              <w:t xml:space="preserve"> - Optimale hechting van de rits aan het doek</w:t>
            </w:r>
          </w:p>
        </w:tc>
      </w:tr>
      <w:tr w:rsidR="00C24A3D" w:rsidRPr="00C24A3D" w14:paraId="767E6962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F6A50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5 jaar garantie bij normaal huishoudelijk gebruik en geregeld onderhoud.</w:t>
            </w:r>
          </w:p>
        </w:tc>
      </w:tr>
      <w:tr w:rsidR="00C24A3D" w:rsidRPr="00C24A3D" w14:paraId="4286E557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9DCB23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5 jaar garantie op de doekcollectie.</w:t>
            </w:r>
          </w:p>
        </w:tc>
      </w:tr>
      <w:tr w:rsidR="00C24A3D" w:rsidRPr="00C24A3D" w14:paraId="7A65BD3F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191C76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Elk individueel zonweringsproduct kan achteraf uniek geïdentificeerd worden en gelinkt worden aan een garantienummer of een uniek Screen ID.</w:t>
            </w:r>
          </w:p>
        </w:tc>
      </w:tr>
      <w:tr w:rsidR="00C24A3D" w:rsidRPr="00C24A3D" w14:paraId="7D7F3785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1A06AF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Deze identificatie gebeurt dankzij een QR code, welke geplaatst is op een vlot bereikbare plaats (te consulteren zonder gebruik van extra tools) en vlot scanbaar met een smartphone of tablet.</w:t>
            </w:r>
          </w:p>
        </w:tc>
      </w:tr>
      <w:tr w:rsidR="00C24A3D" w:rsidRPr="00C24A3D" w14:paraId="55D191AF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81E241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essentiële productdetails (afmetingen, kleuren, type doek, type motorisatie,…) zijn ten allen tijde te consulteren.</w:t>
            </w:r>
          </w:p>
        </w:tc>
      </w:tr>
      <w:tr w:rsidR="00C24A3D" w:rsidRPr="00C24A3D" w14:paraId="0C682350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CEB7A5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C24A3D" w:rsidRPr="00C24A3D" w14:paraId="5D0725F2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1F7CE5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C24A3D" w:rsidRPr="00C24A3D" w14:paraId="34615B16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79D10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voldoet aan de Europese norm EN 13561.</w:t>
            </w:r>
          </w:p>
        </w:tc>
      </w:tr>
      <w:tr w:rsidR="00C24A3D" w:rsidRPr="00C24A3D" w14:paraId="381F83F8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F0209A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Garantie tot 130 km/h in gesloten toestand (EN 13561:2004+A1:2008 conform windklasse 3). De windweerstand hangt af van de afmetingen en is op aanvraag te verkrijgen.</w:t>
            </w:r>
          </w:p>
        </w:tc>
      </w:tr>
      <w:tr w:rsidR="00C24A3D" w:rsidRPr="00C24A3D" w14:paraId="7A371503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169AA2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Windtunnel testverslag van 'Force Technology' instituut (N°113-25809): windweerstand t.e.m. 126 km/h in gesloten toestand (getest bij een screen van 3000 mm x 3000 mm).</w:t>
            </w:r>
          </w:p>
        </w:tc>
      </w:tr>
      <w:tr w:rsidR="00C24A3D" w:rsidRPr="00C24A3D" w14:paraId="3574B988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2DFDF7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C24A3D" w:rsidRPr="00C24A3D" w14:paraId="12304689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E7736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Normen en certificaten</w:t>
            </w:r>
          </w:p>
        </w:tc>
      </w:tr>
      <w:tr w:rsidR="00C24A3D" w:rsidRPr="00C24A3D" w14:paraId="0A7CC7B1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0EA92B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is gemaakt volgens, voldoet aan en/of is getest volgens de normen: EN 13561.</w:t>
            </w:r>
          </w:p>
        </w:tc>
      </w:tr>
      <w:tr w:rsidR="00C24A3D" w:rsidRPr="00C24A3D" w14:paraId="1F5071A1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58872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Prestatieverklaring: DoP-2015SC00009.</w:t>
            </w:r>
          </w:p>
        </w:tc>
      </w:tr>
      <w:tr w:rsidR="00C24A3D" w:rsidRPr="00C24A3D" w14:paraId="3BA7854B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3FCD6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EU-conformiteitsverklaring - Voldoet aan volgende richtlijnen:</w:t>
            </w:r>
          </w:p>
        </w:tc>
      </w:tr>
      <w:tr w:rsidR="00C24A3D" w:rsidRPr="00C24A3D" w14:paraId="4520E398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16949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De machinerichtlijn 2006/42/EG</w:t>
            </w:r>
          </w:p>
        </w:tc>
      </w:tr>
      <w:tr w:rsidR="00C24A3D" w:rsidRPr="00C24A3D" w14:paraId="2DDC7747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C82267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De laagspanningsrichtlijn 2014/35/EU</w:t>
            </w:r>
          </w:p>
        </w:tc>
      </w:tr>
      <w:tr w:rsidR="00C24A3D" w:rsidRPr="00C24A3D" w14:paraId="7961A7DF" w14:textId="77777777" w:rsidTr="00C24A3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8988F" w14:textId="77777777" w:rsidR="00C24A3D" w:rsidRPr="00C24A3D" w:rsidRDefault="00C24A3D" w:rsidP="00C24A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A3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De EMC-richtlijn 2014/30/EU</w:t>
            </w:r>
          </w:p>
        </w:tc>
      </w:tr>
    </w:tbl>
    <w:p w14:paraId="7BE82EE7" w14:textId="77777777" w:rsidR="00F24520" w:rsidRPr="005415AC" w:rsidRDefault="00F24520">
      <w:pPr>
        <w:rPr>
          <w:sz w:val="20"/>
          <w:szCs w:val="20"/>
          <w:lang w:val="fr-BE"/>
        </w:rPr>
      </w:pPr>
    </w:p>
    <w:sectPr w:rsidR="00F24520" w:rsidRPr="005415AC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117F8F"/>
    <w:rsid w:val="002022D9"/>
    <w:rsid w:val="002D0978"/>
    <w:rsid w:val="00323696"/>
    <w:rsid w:val="003B4F54"/>
    <w:rsid w:val="00425C71"/>
    <w:rsid w:val="0046623D"/>
    <w:rsid w:val="005415AC"/>
    <w:rsid w:val="005B3BED"/>
    <w:rsid w:val="006640AB"/>
    <w:rsid w:val="00740FC1"/>
    <w:rsid w:val="007A2316"/>
    <w:rsid w:val="0087046A"/>
    <w:rsid w:val="009C3E9C"/>
    <w:rsid w:val="00B859A0"/>
    <w:rsid w:val="00C05ECA"/>
    <w:rsid w:val="00C24A3D"/>
    <w:rsid w:val="00D4392A"/>
    <w:rsid w:val="00D57754"/>
    <w:rsid w:val="00EE0222"/>
    <w:rsid w:val="00F24520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3236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2023-01-30T14:26:00Z</dcterms:created>
  <dcterms:modified xsi:type="dcterms:W3CDTF">2025-03-07T14:52:00Z</dcterms:modified>
</cp:coreProperties>
</file>