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2218A" w:rsidRPr="0072218A" w14:paraId="5F1A1B6D" w14:textId="77777777" w:rsidTr="0072218A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88B87A" w14:textId="77777777" w:rsidR="0072218A" w:rsidRPr="0072218A" w:rsidRDefault="0072218A" w:rsidP="007221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72218A" w:rsidRPr="005D2175" w14:paraId="62A3C363" w14:textId="77777777" w:rsidTr="0072218A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9B0F39" w14:textId="77777777" w:rsidR="0072218A" w:rsidRPr="0072218A" w:rsidRDefault="0072218A" w:rsidP="007221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L - Einbau (EW 7)</w:t>
            </w:r>
          </w:p>
        </w:tc>
      </w:tr>
      <w:tr w:rsidR="005D2175" w:rsidRPr="0072218A" w14:paraId="6C11E134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F8BAA52" w14:textId="220C62D5" w:rsidR="005D2175" w:rsidRPr="0072218A" w:rsidRDefault="005D2175" w:rsidP="005D2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7E659F">
              <w:t xml:space="preserve">Renson NV, Maalbeekstraat 10, 8790 Waregem – </w:t>
            </w:r>
            <w:proofErr w:type="spellStart"/>
            <w:r w:rsidRPr="007E659F">
              <w:t>Belgien</w:t>
            </w:r>
            <w:proofErr w:type="spellEnd"/>
          </w:p>
        </w:tc>
      </w:tr>
      <w:tr w:rsidR="005D2175" w:rsidRPr="005D2175" w14:paraId="744E4DCF" w14:textId="77777777" w:rsidTr="0072218A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98ACB" w14:textId="0292118C" w:rsidR="005D2175" w:rsidRPr="005D2175" w:rsidRDefault="005D2175" w:rsidP="005D2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5D2175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5D2175">
              <w:rPr>
                <w:lang w:val="de-DE"/>
              </w:rPr>
              <w:t>, www.renson.eu</w:t>
            </w:r>
          </w:p>
        </w:tc>
      </w:tr>
      <w:tr w:rsidR="0072218A" w:rsidRPr="0072218A" w14:paraId="1229556A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BE3A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72218A" w:rsidRPr="0072218A" w14:paraId="623286E0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E6B98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72218A" w:rsidRPr="0072218A" w14:paraId="413ECFB4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D255A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72218A" w:rsidRPr="005D2175" w14:paraId="69A1728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2F659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72218A" w:rsidRPr="005D2175" w14:paraId="06F907C5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34F60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4B16A576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BC7A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72218A" w:rsidRPr="005D2175" w14:paraId="4410B18C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67343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Einbau:</w:t>
            </w:r>
          </w:p>
        </w:tc>
      </w:tr>
      <w:tr w:rsidR="0072218A" w:rsidRPr="005D2175" w14:paraId="4FFF12B2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82A6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Tuch nah am Fenster, kann nach dem Prinzip Kassetten neben Kassetten miteinander verbunden werden)</w:t>
            </w:r>
          </w:p>
        </w:tc>
      </w:tr>
      <w:tr w:rsidR="0072218A" w:rsidRPr="005D2175" w14:paraId="66F7139D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D24BD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(Tuch vom Fenster entfernt)</w:t>
            </w:r>
          </w:p>
        </w:tc>
      </w:tr>
      <w:tr w:rsidR="0072218A" w:rsidRPr="005D2175" w14:paraId="5152ECDE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86DA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72218A" w:rsidRPr="005D2175" w14:paraId="78CB892B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5D4A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72218A" w:rsidRPr="0072218A" w14:paraId="2352B84E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A1E8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72218A" w:rsidRPr="005D2175" w14:paraId="275F0DEB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53AD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Befestigungshalterung der oben auf dem Fensterrahmen befestigt wird und dem speziellen Koppelstück (das einfach über das Drehprofil auf der Rückseite der Kassette befestigt wird), für eine einfache Kassettensicherung</w:t>
            </w:r>
          </w:p>
        </w:tc>
      </w:tr>
      <w:tr w:rsidR="0072218A" w:rsidRPr="0072218A" w14:paraId="63C1D406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5B29D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72218A" w:rsidRPr="005D2175" w14:paraId="16FFAEC9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FE3B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72218A" w:rsidRPr="005D2175" w14:paraId="7C377D77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11D8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72218A" w:rsidRPr="005D2175" w14:paraId="49A6A73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536DD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72218A" w:rsidRPr="005D2175" w14:paraId="7F0F3AF0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97DE3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72218A" w:rsidRPr="005D2175" w14:paraId="0647DF3C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5025A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72218A" w:rsidRPr="005D2175" w14:paraId="0AD98163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BBE8B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72218A" w:rsidRPr="005D2175" w14:paraId="64075CBF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570DB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72218A" w:rsidRPr="005D2175" w14:paraId="3E230FFE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DE76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672B1B9C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9583E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2218A" w:rsidRPr="0072218A" w14:paraId="564157FC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F2EBF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72218A" w:rsidRPr="0072218A" w14:paraId="62CA57CD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94F7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72218A" w:rsidRPr="005D2175" w14:paraId="52E22BFC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74FEF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180 mm hoch und 130 mm tief.</w:t>
            </w:r>
          </w:p>
        </w:tc>
      </w:tr>
      <w:tr w:rsidR="0072218A" w:rsidRPr="005D2175" w14:paraId="24305BD8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E4A2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2E8466D8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0297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2218A" w:rsidRPr="0072218A" w14:paraId="0E9CA772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A3C6B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2218A" w:rsidRPr="0072218A" w14:paraId="1AF1F861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07A5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72218A" w:rsidRPr="005D2175" w14:paraId="5758907D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2717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72218A" w:rsidRPr="005D2175" w14:paraId="10C5290A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C0192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72218A" w:rsidRPr="0072218A" w14:paraId="5E11227F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426CB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2218A" w:rsidRPr="0072218A" w14:paraId="105EBBA2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5399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72218A" w:rsidRPr="005D2175" w14:paraId="4686B0FF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0F9AA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72218A" w:rsidRPr="005D2175" w14:paraId="2E43B672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0EFFE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72218A" w:rsidRPr="0072218A" w14:paraId="7ECAA15F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AFEB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72218A" w:rsidRPr="005D2175" w14:paraId="42ED7E9C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DB31F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72218A" w:rsidRPr="0072218A" w14:paraId="3A38AC39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EF20D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2218A" w:rsidRPr="005D2175" w14:paraId="7E9F1F0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3D5D5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XS-Seitenführung (nur bei Montage 7A): B 20 mm x T 55 mm, 3-teilig; bei Verwendung eines selbst entworfenen abnehmbaren Ausfüllprofil</w:t>
            </w:r>
          </w:p>
        </w:tc>
      </w:tr>
      <w:tr w:rsidR="0072218A" w:rsidRPr="005D2175" w14:paraId="0161317E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6106E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L-Seitenführung (Seitenwand montage): B 20 mm x T 130 mm, 3-teilig, u-Profil; Tiefe der Seitenführung = Tiefe des Kassettens</w:t>
            </w:r>
          </w:p>
        </w:tc>
      </w:tr>
      <w:tr w:rsidR="0072218A" w:rsidRPr="005D2175" w14:paraId="0BDF1AC7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466F9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L.WF-Seitenführung (Frontale Befestigung am Fenster),  -Starkregenbeständig dank der Verwendung von Gummidichtungen: B 50 mm x T 130 mm, 3-teilig, u-Profil; Tiefe der Seitenführung = Tiefe des Kassette</w:t>
            </w:r>
          </w:p>
        </w:tc>
      </w:tr>
      <w:tr w:rsidR="0072218A" w:rsidRPr="005D2175" w14:paraId="3AB61FC6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30BBE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L.WS-Seitenführung (Seitliche Befestigung am Fenster),  -Starkregenbeständig dank der Verwendung von Gummidichtungen: B 20 mm x T 130 mm, 3-teilig, u-Profil; Tiefe der Seitenführung = Tiefe des Kassette</w:t>
            </w:r>
          </w:p>
        </w:tc>
      </w:tr>
      <w:tr w:rsidR="0072218A" w:rsidRPr="005D2175" w14:paraId="776E7872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DC369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C.40-Koppelseitenführung (nur bei Montage 7A): B 40 mm x T 58 mm</w:t>
            </w:r>
          </w:p>
        </w:tc>
      </w:tr>
      <w:tr w:rsidR="0072218A" w:rsidRPr="005D2175" w14:paraId="46177414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F9D6E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313BCDC8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D0B6B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72218A" w:rsidRPr="0072218A" w14:paraId="131C1BDC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23730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2218A" w:rsidRPr="005D2175" w14:paraId="28A80622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57E38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72218A" w:rsidRPr="005D2175" w14:paraId="0A0E49F0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00D62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72218A" w:rsidRPr="005D2175" w14:paraId="1CE481AA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72DCA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72218A" w:rsidRPr="005D2175" w14:paraId="482824DA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F241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72218A" w:rsidRPr="005D2175" w14:paraId="620364BA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A9643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72218A" w:rsidRPr="005D2175" w14:paraId="15A4A947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C0BFD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0FB492CD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EBD6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72218A" w:rsidRPr="005D2175" w14:paraId="009483FE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08469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72218A" w:rsidRPr="0072218A" w14:paraId="5D56D87B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86490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2218A" w:rsidRPr="0072218A" w14:paraId="2A11D821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BC8C3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72218A" w:rsidRPr="005D2175" w14:paraId="6C7D248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D2410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72218A" w:rsidRPr="005D2175" w14:paraId="449458D8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EF0B0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72218A" w:rsidRPr="0072218A" w14:paraId="34C309D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12632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2218A" w:rsidRPr="0072218A" w14:paraId="3E6F99C5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CF6AA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2218A" w:rsidRPr="005D2175" w14:paraId="545469C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AF561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72218A" w:rsidRPr="0072218A" w14:paraId="25CD544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A9B1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2218A" w:rsidRPr="0072218A" w14:paraId="51BDFF12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69F6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2218A" w:rsidRPr="005D2175" w14:paraId="71EE19EF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F286A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72218A" w:rsidRPr="005D2175" w14:paraId="1E16D92E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5E53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72218A" w:rsidRPr="0072218A" w14:paraId="3FB972AB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672A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2218A" w:rsidRPr="0072218A" w14:paraId="2EC09C36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0E9A8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72218A" w:rsidRPr="005D2175" w14:paraId="58E3AED0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596B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72218A" w:rsidRPr="0072218A" w14:paraId="3AD784A3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6549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2218A" w:rsidRPr="0072218A" w14:paraId="4B3320BE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83701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72218A" w:rsidRPr="0072218A" w14:paraId="43EA67ED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BEAC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2218A" w:rsidRPr="0072218A" w14:paraId="614ACC04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1B93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72218A" w:rsidRPr="0072218A" w14:paraId="4187DDB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1A44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2218A" w:rsidRPr="0072218A" w14:paraId="0BF058D8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13F2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2218A" w:rsidRPr="005D2175" w14:paraId="235BDF3E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D0740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72218A" w:rsidRPr="005D2175" w14:paraId="326E3607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021D2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72218A" w:rsidRPr="0072218A" w14:paraId="3F56796A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B81F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2218A" w:rsidRPr="005D2175" w14:paraId="0E5F5B07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C9B51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72218A" w:rsidRPr="005D2175" w14:paraId="10E11EBA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3E4E5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72218A" w:rsidRPr="005D2175" w14:paraId="581C69A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4910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72218A" w:rsidRPr="005D2175" w14:paraId="0DFD39B9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DD04F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72218A" w:rsidRPr="005D2175" w14:paraId="7040772C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C2B93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72218A" w:rsidRPr="005D2175" w14:paraId="5C20F6DB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8CBD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7B99716D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B2438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72218A" w:rsidRPr="005D2175" w14:paraId="6FA64341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150D1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72218A" w:rsidRPr="005D2175" w14:paraId="38368AFB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F12F1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72218A" w:rsidRPr="005D2175" w14:paraId="56F7EA6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E9A73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72218A" w:rsidRPr="005D2175" w14:paraId="01CEDC93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7FC81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659DDEA7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0A2AE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72218A" w:rsidRPr="0072218A" w14:paraId="127712CF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39DBB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72218A" w:rsidRPr="005D2175" w14:paraId="51138AFF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95D0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Nothandbedienung. Geräuscharmer Motor für den Innengebrauch</w:t>
            </w:r>
          </w:p>
        </w:tc>
      </w:tr>
      <w:tr w:rsidR="0072218A" w:rsidRPr="005D2175" w14:paraId="1D4DB819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8395E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72218A" w:rsidRPr="005D2175" w14:paraId="0C861A62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C4EC1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72218A" w:rsidRPr="005D2175" w14:paraId="4108F3C0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ED408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72218A" w:rsidRPr="005D2175" w14:paraId="1C5EA228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BD31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72218A" w:rsidRPr="005D2175" w14:paraId="38B23FD5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F88DB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2218A" w:rsidRPr="005D2175" w14:paraId="3A2D5F20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7950A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72218A" w:rsidRPr="005D2175" w14:paraId="19D710CA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714D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72218A" w:rsidRPr="005D2175" w14:paraId="5C08E8CC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BCDF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72218A" w:rsidRPr="005D2175" w14:paraId="5E0D55AF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7CE2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62983E50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D036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72218A" w:rsidRPr="005D2175" w14:paraId="372D7A39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B703D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72218A" w:rsidRPr="005D2175" w14:paraId="0C18586E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6C109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2218A" w:rsidRPr="005D2175" w14:paraId="697C08B8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5257E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72218A" w:rsidRPr="005D2175" w14:paraId="59A65B84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772A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72218A" w:rsidRPr="005D2175" w14:paraId="67D4EC1F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1B18A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72218A" w:rsidRPr="005D2175" w14:paraId="5AF06997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35E2A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72218A" w:rsidRPr="005D2175" w14:paraId="7A9011BE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FBB44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72218A" w:rsidRPr="005D2175" w14:paraId="64A7B4C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5916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72218A" w:rsidRPr="005D2175" w14:paraId="675C1C41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EC4AF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72218A" w:rsidRPr="0072218A" w14:paraId="59A9A014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4C9AC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72218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72218A" w:rsidRPr="005D2175" w14:paraId="4BC1ADB2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EFBE0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72218A" w:rsidRPr="005D2175" w14:paraId="613DC8A1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16007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72218A" w:rsidRPr="005D2175" w14:paraId="242A128B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6AB65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72218A" w:rsidRPr="005D2175" w14:paraId="52ADEFC6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61198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72218A" w:rsidRPr="005D2175" w14:paraId="71666C51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46CFF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69887644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65F08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72218A" w:rsidRPr="005D2175" w14:paraId="0929D57B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E1008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72218A" w:rsidRPr="005D2175" w14:paraId="147EC273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F899B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72218A" w:rsidRPr="005D2175" w14:paraId="4FC0C4D7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65FA9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(WTT17-001 Fixscreen Minimal MS7 S): Windwiderstand bis einschl. 130 km/h in geschlossenem Zustand (geprüft mit einem Screen von 3200 mm x 3200 mm).</w:t>
            </w:r>
          </w:p>
        </w:tc>
      </w:tr>
      <w:tr w:rsidR="0072218A" w:rsidRPr="005D2175" w14:paraId="54A2F7EA" w14:textId="77777777" w:rsidTr="0072218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C3BE8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2218A" w:rsidRPr="0072218A" w14:paraId="27D3AE28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DB489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2218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72218A" w:rsidRPr="005D2175" w14:paraId="1B4B6895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D0BD2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72218A" w:rsidRPr="0072218A" w14:paraId="5F93148F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7E82F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72218A" w:rsidRPr="005D2175" w14:paraId="1DBD2423" w14:textId="77777777" w:rsidTr="0072218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8A8B6" w14:textId="77777777" w:rsidR="0072218A" w:rsidRPr="0072218A" w:rsidRDefault="0072218A" w:rsidP="00722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2218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72218A" w:rsidRDefault="00F24520">
      <w:pPr>
        <w:rPr>
          <w:sz w:val="20"/>
          <w:szCs w:val="20"/>
          <w:lang w:val="de-DE"/>
        </w:rPr>
      </w:pPr>
    </w:p>
    <w:sectPr w:rsidR="00F24520" w:rsidRPr="0072218A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74F38"/>
    <w:rsid w:val="000D3036"/>
    <w:rsid w:val="000F5C07"/>
    <w:rsid w:val="00127F8B"/>
    <w:rsid w:val="001815E1"/>
    <w:rsid w:val="001858A0"/>
    <w:rsid w:val="001C612B"/>
    <w:rsid w:val="00251AB6"/>
    <w:rsid w:val="002E529A"/>
    <w:rsid w:val="002F501D"/>
    <w:rsid w:val="00302678"/>
    <w:rsid w:val="00342AC2"/>
    <w:rsid w:val="003761E7"/>
    <w:rsid w:val="004313B2"/>
    <w:rsid w:val="00492AC5"/>
    <w:rsid w:val="004D7CAD"/>
    <w:rsid w:val="004E6B46"/>
    <w:rsid w:val="005526CC"/>
    <w:rsid w:val="005D2175"/>
    <w:rsid w:val="005E06F4"/>
    <w:rsid w:val="0060671F"/>
    <w:rsid w:val="006232D7"/>
    <w:rsid w:val="00656A60"/>
    <w:rsid w:val="006640AB"/>
    <w:rsid w:val="0072218A"/>
    <w:rsid w:val="007A2316"/>
    <w:rsid w:val="007A2B27"/>
    <w:rsid w:val="00847A64"/>
    <w:rsid w:val="00862C62"/>
    <w:rsid w:val="0087046A"/>
    <w:rsid w:val="008B66E3"/>
    <w:rsid w:val="00902D9D"/>
    <w:rsid w:val="00921F61"/>
    <w:rsid w:val="0093608D"/>
    <w:rsid w:val="009657E5"/>
    <w:rsid w:val="009A6F01"/>
    <w:rsid w:val="009B40B3"/>
    <w:rsid w:val="009F37F4"/>
    <w:rsid w:val="00A41492"/>
    <w:rsid w:val="00A82B26"/>
    <w:rsid w:val="00AD77EB"/>
    <w:rsid w:val="00AF1272"/>
    <w:rsid w:val="00B050D1"/>
    <w:rsid w:val="00B43077"/>
    <w:rsid w:val="00C05ECA"/>
    <w:rsid w:val="00CA1754"/>
    <w:rsid w:val="00CA65B4"/>
    <w:rsid w:val="00CC0295"/>
    <w:rsid w:val="00CC28D3"/>
    <w:rsid w:val="00D57754"/>
    <w:rsid w:val="00D767BF"/>
    <w:rsid w:val="00D872F6"/>
    <w:rsid w:val="00DA4C4D"/>
    <w:rsid w:val="00E73DA7"/>
    <w:rsid w:val="00ED3777"/>
    <w:rsid w:val="00F10646"/>
    <w:rsid w:val="00F24520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D217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2022-12-21T10:45:00Z</dcterms:created>
  <dcterms:modified xsi:type="dcterms:W3CDTF">2025-03-06T13:44:00Z</dcterms:modified>
</cp:coreProperties>
</file>