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78713E" w:rsidRPr="0078713E" w14:paraId="7B4CAE17" w14:textId="77777777" w:rsidTr="0078713E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987D6EA" w14:textId="77777777" w:rsidR="0078713E" w:rsidRPr="0078713E" w:rsidRDefault="0078713E" w:rsidP="007871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78713E" w:rsidRPr="0078713E" w14:paraId="1BD5489A" w14:textId="77777777" w:rsidTr="0078713E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7BF9573" w14:textId="77777777" w:rsidR="0078713E" w:rsidRPr="0078713E" w:rsidRDefault="0078713E" w:rsidP="007871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78713E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FIXSCREEN® 150 - </w:t>
            </w:r>
            <w:proofErr w:type="spellStart"/>
            <w:r w:rsidRPr="0078713E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Vorbau</w:t>
            </w:r>
            <w:proofErr w:type="spellEnd"/>
            <w:r w:rsidRPr="0078713E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(EW 1+)</w:t>
            </w:r>
          </w:p>
        </w:tc>
      </w:tr>
      <w:tr w:rsidR="002B17E3" w:rsidRPr="0078713E" w14:paraId="51745AB0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04EFE08" w14:textId="6EAE028A" w:rsidR="002B17E3" w:rsidRPr="0078713E" w:rsidRDefault="002B17E3" w:rsidP="002B17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FF4561">
              <w:t xml:space="preserve">Renson NV, Maalbeekstraat 10, 8790 Waregem – </w:t>
            </w:r>
            <w:proofErr w:type="spellStart"/>
            <w:r w:rsidRPr="00FF4561">
              <w:t>Belgien</w:t>
            </w:r>
            <w:proofErr w:type="spellEnd"/>
          </w:p>
        </w:tc>
      </w:tr>
      <w:tr w:rsidR="002B17E3" w:rsidRPr="002B17E3" w14:paraId="4BE96040" w14:textId="77777777" w:rsidTr="0078713E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7C7ED59" w14:textId="035BF632" w:rsidR="002B17E3" w:rsidRPr="002B17E3" w:rsidRDefault="002B17E3" w:rsidP="002B17E3">
            <w:pPr>
              <w:spacing w:after="0" w:line="240" w:lineRule="auto"/>
              <w:jc w:val="center"/>
              <w:rPr>
                <w:lang w:val="de-DE"/>
              </w:rPr>
            </w:pPr>
            <w:r w:rsidRPr="002B17E3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2B17E3">
              <w:rPr>
                <w:lang w:val="de-DE"/>
              </w:rPr>
              <w:t>, www.renson.eu</w:t>
            </w:r>
          </w:p>
        </w:tc>
      </w:tr>
      <w:tr w:rsidR="0078713E" w:rsidRPr="0078713E" w14:paraId="4B92C29E" w14:textId="77777777" w:rsidTr="0078713E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1E46E6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02 01 - </w:t>
            </w: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78713E" w:rsidRPr="0078713E" w14:paraId="4E892D79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40F1CD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78713E" w:rsidRPr="0078713E" w14:paraId="12486006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A2594A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871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78713E" w:rsidRPr="002B17E3" w14:paraId="60A4CF7D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988EA2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78713E" w:rsidRPr="002B17E3" w14:paraId="2A285466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B8EB51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78713E" w:rsidRPr="0078713E" w14:paraId="2B7DC3BF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3A9BF4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7871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78713E" w:rsidRPr="002B17E3" w14:paraId="1AEEA879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CB43A4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dem Fenster montiert, auf Montagefüße, mit vollständig montierter Kassette -&gt; Vorbau.</w:t>
            </w:r>
          </w:p>
        </w:tc>
      </w:tr>
      <w:tr w:rsidR="0078713E" w:rsidRPr="002B17E3" w14:paraId="388C7AAB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C1DEC8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Seitenführungen werden mithilfe von Montagefüßen an der Konstruktion (Standard design)/(Pfosten-Riegel-Fassade) montiert.</w:t>
            </w:r>
          </w:p>
        </w:tc>
      </w:tr>
      <w:tr w:rsidR="0078713E" w:rsidRPr="002B17E3" w14:paraId="50CFEA6B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4ACE10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Montagefuß kann in drei verschiedenen Abständen zur Fassade/Konstruktion montiert werden:</w:t>
            </w:r>
          </w:p>
        </w:tc>
      </w:tr>
      <w:tr w:rsidR="0078713E" w:rsidRPr="0078713E" w14:paraId="47163B78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0E3F6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   </w:t>
            </w:r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- 55 mm ± 5 mm</w:t>
            </w:r>
          </w:p>
        </w:tc>
      </w:tr>
      <w:tr w:rsidR="0078713E" w:rsidRPr="0078713E" w14:paraId="47962C22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F44209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   - 100 mm ± 5 mm</w:t>
            </w:r>
          </w:p>
        </w:tc>
      </w:tr>
      <w:tr w:rsidR="0078713E" w:rsidRPr="0078713E" w14:paraId="045C4349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27FE86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   - 150 mm ± 5 mm</w:t>
            </w:r>
          </w:p>
        </w:tc>
      </w:tr>
      <w:tr w:rsidR="0078713E" w:rsidRPr="002B17E3" w14:paraId="796A76C2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8DEA82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Seitenkonsolen des Kassettens, die den Aufrollmechanismus unterstützen und mit Stiften versehen sind, verbinden den Kassette mit den Seitenführungen.</w:t>
            </w:r>
          </w:p>
        </w:tc>
      </w:tr>
      <w:tr w:rsidR="0078713E" w:rsidRPr="002B17E3" w14:paraId="2DA26E0C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5AE226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Eine Seitenkonsole ist mit dem Kabelstecker des elektrischen Anschlusses ausgestattet.</w:t>
            </w:r>
          </w:p>
        </w:tc>
      </w:tr>
      <w:tr w:rsidR="0078713E" w:rsidRPr="002B17E3" w14:paraId="6DD7818D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649C93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(Tuchwelle + Tuch + Motor) wird die elektrische Verbindung über das Motorstecker einfach hergestellt.</w:t>
            </w:r>
          </w:p>
        </w:tc>
      </w:tr>
      <w:tr w:rsidR="0078713E" w:rsidRPr="002B17E3" w14:paraId="1BB2B1C3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91E95E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78713E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78713E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erleichtert die schnelle und einfache (De-)Montage des Tuchsatz.</w:t>
            </w:r>
          </w:p>
        </w:tc>
      </w:tr>
      <w:tr w:rsidR="0078713E" w:rsidRPr="002B17E3" w14:paraId="706F0667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5A4DFF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Kabeldurchführung wird wahlweise in der Kassette oder in der Seitenkonsole vorgesehen.</w:t>
            </w:r>
          </w:p>
        </w:tc>
      </w:tr>
      <w:tr w:rsidR="0078713E" w:rsidRPr="002B17E3" w14:paraId="61C11A38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55844B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78713E" w:rsidRPr="0078713E" w14:paraId="5291ECEE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17C29D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871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7871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78713E" w:rsidRPr="0078713E" w14:paraId="565A7666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B55E1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78713E" w:rsidRPr="002B17E3" w14:paraId="41E2DF80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7D02D7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Kassettenform: Softline (abgerundet) oder Square (quadratisch).</w:t>
            </w:r>
          </w:p>
        </w:tc>
      </w:tr>
      <w:tr w:rsidR="0078713E" w:rsidRPr="002B17E3" w14:paraId="52D04D58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A512D5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Abmessungen: 150 mm hoch und 155 mm tief.</w:t>
            </w:r>
          </w:p>
        </w:tc>
      </w:tr>
      <w:tr w:rsidR="0078713E" w:rsidRPr="0078713E" w14:paraId="13C6C094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340C40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Kassettenverlängerung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möglich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bis 500 mm.</w:t>
            </w:r>
          </w:p>
        </w:tc>
      </w:tr>
      <w:tr w:rsidR="0078713E" w:rsidRPr="0078713E" w14:paraId="298F7B32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D6B2A0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78713E" w:rsidRPr="0078713E" w14:paraId="459980DA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75E331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871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7871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78713E" w:rsidRPr="0078713E" w14:paraId="3749712A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F111ED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78713E" w:rsidRPr="0078713E" w14:paraId="349788ED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87175A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Außenprofile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78713E" w:rsidRPr="0078713E" w14:paraId="4823E5B3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CAC89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78713E" w:rsidRPr="002B17E3" w14:paraId="5DB2648C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2FED61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Kunststoff HPVC (= robuste Ausführung für eine hohe Windgarantie)</w:t>
            </w:r>
          </w:p>
        </w:tc>
      </w:tr>
      <w:tr w:rsidR="0078713E" w:rsidRPr="002B17E3" w14:paraId="6120DAE8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C8458C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78713E" w:rsidRPr="002B17E3" w14:paraId="3A2F7D29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7AE852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(60 mm lang) (= kompensieren Windböen und tragen zu einer konstanten Tuchspannung bei)</w:t>
            </w:r>
          </w:p>
        </w:tc>
      </w:tr>
      <w:tr w:rsidR="0078713E" w:rsidRPr="0078713E" w14:paraId="4601B5B3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E172E6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78713E" w:rsidRPr="002B17E3" w14:paraId="20FDD07D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A46D31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Seitenführung (Standard+): B 35 mm x T 48 mm, 2-teilig. Ausgestattet mit einer Grundplatte unter 0° aus glasfaserverstärktem Polyamid</w:t>
            </w:r>
          </w:p>
        </w:tc>
      </w:tr>
      <w:tr w:rsidR="0078713E" w:rsidRPr="002B17E3" w14:paraId="1983FF1D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33FD2A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8713E" w:rsidRPr="0078713E" w14:paraId="3790595F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DEC09E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871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78713E" w:rsidRPr="0078713E" w14:paraId="10CA7E2F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C1619C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78713E" w:rsidRPr="002B17E3" w14:paraId="0F3FEA00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5782C0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einem versetzten versenkten Tuchschlitz versehen</w:t>
            </w:r>
          </w:p>
        </w:tc>
      </w:tr>
      <w:tr w:rsidR="0078713E" w:rsidRPr="002B17E3" w14:paraId="1380757E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00CB35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78713E" w:rsidRPr="002B17E3" w14:paraId="15F8F1CA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280FF5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Konische Endkappen der Tuchwelle (= Ausgleich für die dickeren Enden des aufgerollten Reißverschlusses und damit Gewährleistung für ein perfektes Aufrollen des Tuches)</w:t>
            </w:r>
          </w:p>
        </w:tc>
      </w:tr>
      <w:tr w:rsidR="0078713E" w:rsidRPr="002B17E3" w14:paraId="340D59D2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608650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78713E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78713E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78713E" w:rsidRPr="002B17E3" w14:paraId="2AC19A1E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3B8DF3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78713E" w:rsidRPr="0078713E" w14:paraId="64F8C2DB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4227AB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871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</w:p>
        </w:tc>
      </w:tr>
      <w:tr w:rsidR="0078713E" w:rsidRPr="002B17E3" w14:paraId="7020BA65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582F70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78713E" w:rsidRPr="0078713E" w14:paraId="1821A1D7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9BA54F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78713E" w:rsidRPr="0078713E" w14:paraId="0D8EEBCB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4A7C49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78713E" w:rsidRPr="002B17E3" w14:paraId="5C8B13D6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F8741B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78713E" w:rsidRPr="002B17E3" w14:paraId="2B60EF57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84E563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78713E" w:rsidRPr="0078713E" w14:paraId="3BEB6368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CAB76B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78713E" w:rsidRPr="0078713E" w14:paraId="5B81EE76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5156F6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78713E" w:rsidRPr="002B17E3" w14:paraId="57AFFA54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A60F91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78713E" w:rsidRPr="0078713E" w14:paraId="03AA1AC3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233B64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78713E" w:rsidRPr="0078713E" w14:paraId="0DFC7C86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D15D7E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78713E" w:rsidRPr="002B17E3" w14:paraId="3B6EE8F4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41DAAD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78713E" w:rsidRPr="002B17E3" w14:paraId="731CE205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EBA4C5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78713E" w:rsidRPr="0078713E" w14:paraId="4A0B7B0C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17CC75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78713E" w:rsidRPr="002B17E3" w14:paraId="7CAF84C6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7C4D55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B-s2d0 (Euroclass EN 13501-1)</w:t>
            </w:r>
          </w:p>
        </w:tc>
      </w:tr>
      <w:tr w:rsidR="0078713E" w:rsidRPr="002B17E3" w14:paraId="46E6D84E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5AA65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380-420 g/m², Dicke: 0,43-0,45 mm</w:t>
            </w:r>
          </w:p>
        </w:tc>
      </w:tr>
      <w:tr w:rsidR="0078713E" w:rsidRPr="0078713E" w14:paraId="59C3B7EA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050CAB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mit</w:t>
            </w:r>
            <w:proofErr w:type="spellEnd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Hanfgarn</w:t>
            </w:r>
            <w:proofErr w:type="spellEnd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78713E" w:rsidRPr="0078713E" w14:paraId="19CC4ADE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7363E6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92507), B1 (DIN 4102-1), B-s2d0 (Euroclass EN 13501-1)</w:t>
            </w:r>
          </w:p>
        </w:tc>
      </w:tr>
      <w:tr w:rsidR="0078713E" w:rsidRPr="002B17E3" w14:paraId="1C1A9B92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60F818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600 g/m², Dicke: 0,90 mm</w:t>
            </w:r>
          </w:p>
        </w:tc>
      </w:tr>
      <w:tr w:rsidR="0078713E" w:rsidRPr="002B17E3" w14:paraId="7317CF54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CEE444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8713E" w:rsidRPr="0078713E" w14:paraId="21BDEF48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79C66B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871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7871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7871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78713E" w:rsidRPr="0078713E" w14:paraId="7CF96D08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91731A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78713E" w:rsidRPr="0078713E" w14:paraId="20A87C1D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D8BBC7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beschwert mit Stäben aus verzinktem Stahl. </w:t>
            </w: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78713E" w:rsidRPr="002B17E3" w14:paraId="073D35D7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AE2E90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Beschwerung: Stahlstange. Die Stange ist mit PE-Schaumstoff ummantelt, um Kontakt zwischen Aluminium und Stahl zu vermeiden und Geräusche zu dämpfen</w:t>
            </w:r>
          </w:p>
        </w:tc>
      </w:tr>
      <w:tr w:rsidR="0078713E" w:rsidRPr="002B17E3" w14:paraId="0D8C3891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471F65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proofErr w:type="spellStart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Softline</w:t>
            </w:r>
            <w:proofErr w:type="spellEnd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-Design (nur für </w:t>
            </w:r>
            <w:proofErr w:type="spellStart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Softline</w:t>
            </w:r>
            <w:proofErr w:type="spellEnd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-Kassetten):</w:t>
            </w:r>
          </w:p>
        </w:tc>
      </w:tr>
      <w:tr w:rsidR="0078713E" w:rsidRPr="002B17E3" w14:paraId="02BD5ED4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62C21B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Endschiene: H 45 mm x T 26 mm (exkl. Dichtungsband) = 0,60 Kg/Lfm</w:t>
            </w:r>
          </w:p>
        </w:tc>
      </w:tr>
      <w:tr w:rsidR="0078713E" w:rsidRPr="002B17E3" w14:paraId="29F5A76B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EB9666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Ø 22 mm = 3 Kg/Lfm bei Breite ≤ 2000 mm</w:t>
            </w:r>
          </w:p>
        </w:tc>
      </w:tr>
      <w:tr w:rsidR="0078713E" w:rsidRPr="002B17E3" w14:paraId="20B46676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246E9D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Ø 18 mm = 2 Kg/Lfm bei Breite &gt; 2000 mm</w:t>
            </w:r>
          </w:p>
        </w:tc>
      </w:tr>
      <w:tr w:rsidR="0078713E" w:rsidRPr="0078713E" w14:paraId="71E62C01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CB8626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Square-Design (bei </w:t>
            </w:r>
            <w:proofErr w:type="spellStart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Softline</w:t>
            </w:r>
            <w:proofErr w:type="spellEnd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oder</w:t>
            </w:r>
            <w:proofErr w:type="spellEnd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Square-</w:t>
            </w:r>
            <w:proofErr w:type="spellStart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Kassetten</w:t>
            </w:r>
            <w:proofErr w:type="spellEnd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78713E" w:rsidRPr="002B17E3" w14:paraId="11325854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331827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Endschiene: H 50 mm x T 30 mm (exkl. Dichtungsband) = 0,90 Kg/Lfm</w:t>
            </w:r>
          </w:p>
        </w:tc>
      </w:tr>
      <w:tr w:rsidR="0078713E" w:rsidRPr="002B17E3" w14:paraId="0741A440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733EEB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H 25 mm x T 15 mm = 3 Kg/Lfm</w:t>
            </w:r>
          </w:p>
        </w:tc>
      </w:tr>
      <w:tr w:rsidR="0078713E" w:rsidRPr="002B17E3" w14:paraId="481D1D3F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46EDC8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Endschiene: H 46 mm x T 30 mm (exkl. Dichtungsband) = 0,85 kg/Lfm</w:t>
            </w:r>
          </w:p>
        </w:tc>
      </w:tr>
      <w:tr w:rsidR="0078713E" w:rsidRPr="002B17E3" w14:paraId="03CCBDDD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F7E303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H 30 mm x T 20 mm = 4,7 kg/Lfm (B = 3120 mm: max. 17 kg), ist für die Anwendung für eine ideale Führung vorgesehen</w:t>
            </w:r>
          </w:p>
        </w:tc>
      </w:tr>
      <w:tr w:rsidR="0078713E" w:rsidRPr="0078713E" w14:paraId="6E8B9798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9C7D9B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78713E" w:rsidRPr="002B17E3" w14:paraId="4930E130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439ED2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Schweißnaht in der Endschiene verborgen</w:t>
            </w:r>
          </w:p>
        </w:tc>
      </w:tr>
      <w:tr w:rsidR="0078713E" w:rsidRPr="002B17E3" w14:paraId="596207BD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3BD4DD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78713E" w:rsidRPr="002B17E3" w14:paraId="5B6EFECB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CFB567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78713E" w:rsidRPr="0078713E" w14:paraId="23BF0B6D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318B6F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Einziehbare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Endschiene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(FH ≤ 2800 mm).</w:t>
            </w:r>
          </w:p>
        </w:tc>
      </w:tr>
      <w:tr w:rsidR="0078713E" w:rsidRPr="002B17E3" w14:paraId="163B8521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60FDD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Teilweise einziehbar bei H &gt; 2800 mm. Dann ragt die Endschiene 33 mm (inkl. Dichtungsband) aus der Kassette heraus.</w:t>
            </w:r>
          </w:p>
        </w:tc>
      </w:tr>
      <w:tr w:rsidR="0078713E" w:rsidRPr="002B17E3" w14:paraId="2EE990CD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6EEF93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8713E" w:rsidRPr="0078713E" w14:paraId="258D3146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64DD5E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871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78713E" w:rsidRPr="002B17E3" w14:paraId="2C3779C8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A800E7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78713E" w:rsidRPr="002B17E3" w14:paraId="45F6F93E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47BBA8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78713E" w:rsidRPr="002B17E3" w14:paraId="4702D90B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C497DE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(Kassette, Seitenführungen und Endschiene) werden die Seitenkonsolen in der am besten geeigneten Farbe (60-80µm) pulverbeschichtet.</w:t>
            </w:r>
          </w:p>
        </w:tc>
      </w:tr>
      <w:tr w:rsidR="0078713E" w:rsidRPr="002B17E3" w14:paraId="59859E5C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4D5A14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8713E" w:rsidRPr="0078713E" w14:paraId="3C3701F9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191B3E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871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78713E" w:rsidRPr="0078713E" w14:paraId="11B0B251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538F64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78713E" w:rsidRPr="002B17E3" w14:paraId="4A5815FC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B58FBD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78713E" w:rsidRPr="002B17E3" w14:paraId="0FD84043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03399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Rohrmotor, mit Hinderniserkennung (Detecto) und kontinuierlichem Stoffdehnungsausgleich</w:t>
            </w:r>
          </w:p>
        </w:tc>
      </w:tr>
      <w:tr w:rsidR="0078713E" w:rsidRPr="002B17E3" w14:paraId="2D27AE56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260F59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78713E" w:rsidRPr="002B17E3" w14:paraId="563AC821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57ED62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78713E" w:rsidRPr="002B17E3" w14:paraId="67749399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1C79AC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8713E" w:rsidRPr="002B17E3" w14:paraId="42358E8F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4F45CC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78713E" w:rsidRPr="002B17E3" w14:paraId="020902B8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AAC9B6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 NSF IP44-geprüft.</w:t>
            </w:r>
          </w:p>
        </w:tc>
      </w:tr>
      <w:tr w:rsidR="0078713E" w:rsidRPr="002B17E3" w14:paraId="2F636A35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B9F7C7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78713E" w:rsidRPr="002B17E3" w14:paraId="371C0E62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EE46BA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8713E" w:rsidRPr="0078713E" w14:paraId="7880DBD5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60A403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78713E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78713E" w:rsidRPr="002B17E3" w14:paraId="45F2BD53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7E64EE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78713E" w:rsidRPr="002B17E3" w14:paraId="5A9F68B2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60235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8713E" w:rsidRPr="002B17E3" w14:paraId="45000028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804C68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78713E" w:rsidRPr="002B17E3" w14:paraId="69FDC671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12D839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78713E" w:rsidRPr="002B17E3" w14:paraId="2F4A0D0D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B2BEAF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7 Jahre Garantie auf Elektronischer Motoren mit Hinderniserkennung (Detecto).</w:t>
            </w:r>
          </w:p>
        </w:tc>
      </w:tr>
      <w:tr w:rsidR="0078713E" w:rsidRPr="002B17E3" w14:paraId="20798325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E37E85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>7 Jahre Garantie auf die Windfest-Technologie:</w:t>
            </w:r>
          </w:p>
        </w:tc>
      </w:tr>
      <w:tr w:rsidR="0078713E" w:rsidRPr="002B17E3" w14:paraId="18A1E45B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A8D936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78713E" w:rsidRPr="002B17E3" w14:paraId="566D89DA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C234BA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78713E" w:rsidRPr="002B17E3" w14:paraId="2FA8B3DA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4E5892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78713E" w:rsidRPr="0078713E" w14:paraId="41CB7D1D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0891BA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5 </w:t>
            </w:r>
            <w:proofErr w:type="spellStart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Jahre</w:t>
            </w:r>
            <w:proofErr w:type="spellEnd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</w:t>
            </w:r>
            <w:proofErr w:type="spellEnd"/>
            <w:r w:rsidRPr="0078713E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78713E" w:rsidRPr="002B17E3" w14:paraId="23D78EEE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8B94C8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Tuchkollektion.</w:t>
            </w:r>
          </w:p>
        </w:tc>
      </w:tr>
      <w:tr w:rsidR="0078713E" w:rsidRPr="002B17E3" w14:paraId="662EB2A1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9304DF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78713E" w:rsidRPr="002B17E3" w14:paraId="7ACE4D1C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87BF9A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78713E" w:rsidRPr="002B17E3" w14:paraId="2AF31B20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712707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Art der Motorisierung,...) können jederzeit abgerufen werden.</w:t>
            </w:r>
          </w:p>
        </w:tc>
      </w:tr>
      <w:tr w:rsidR="0078713E" w:rsidRPr="002B17E3" w14:paraId="6462529A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645D76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8713E" w:rsidRPr="0078713E" w14:paraId="67B14BAC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07DCE0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7871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78713E" w:rsidRPr="002B17E3" w14:paraId="7C22EEE4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B0FE92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78713E" w:rsidRPr="002B17E3" w14:paraId="4FD214ED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33A872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80 km/h im geschlossenem Zustand (EN 13561:2004+A1:2008 konform Windklasse 3).</w:t>
            </w:r>
          </w:p>
        </w:tc>
      </w:tr>
      <w:tr w:rsidR="0078713E" w:rsidRPr="002B17E3" w14:paraId="58A5789C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799712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Prüfbericht über Windtunneltest des Von Force Technologie Institut (N°114-31296): Windgarantie von bis zu 80 km/h im geschlossenem Zustand (getestet für einen Screen von 4000 mm x 4000 mm).</w:t>
            </w:r>
          </w:p>
        </w:tc>
      </w:tr>
      <w:tr w:rsidR="0078713E" w:rsidRPr="002B17E3" w14:paraId="26A777E3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0E82A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8713E" w:rsidRPr="0078713E" w14:paraId="35173AC2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AF1723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7871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7871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7871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78713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78713E" w:rsidRPr="002B17E3" w14:paraId="4E02AB3F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36024A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78713E" w:rsidRPr="0078713E" w14:paraId="0EEB125E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706BF9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DoP-2015SC00002.</w:t>
            </w:r>
          </w:p>
        </w:tc>
      </w:tr>
      <w:tr w:rsidR="0078713E" w:rsidRPr="002B17E3" w14:paraId="1D380252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2C4AA1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EU-Konformitätserklärung - Entspricht folgenden Richtlinien:</w:t>
            </w:r>
          </w:p>
        </w:tc>
      </w:tr>
      <w:tr w:rsidR="0078713E" w:rsidRPr="0078713E" w14:paraId="70800522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BDB2C6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Maschinenrichtlinie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2006/42/EG</w:t>
            </w:r>
          </w:p>
        </w:tc>
      </w:tr>
      <w:tr w:rsidR="0078713E" w:rsidRPr="0078713E" w14:paraId="303823D7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51D3D2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Niederspannungsrichtlinie</w:t>
            </w:r>
            <w:proofErr w:type="spellEnd"/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2014/35/EU</w:t>
            </w:r>
          </w:p>
        </w:tc>
      </w:tr>
      <w:tr w:rsidR="0078713E" w:rsidRPr="0078713E" w14:paraId="121E2A56" w14:textId="77777777" w:rsidTr="0078713E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C3AF04" w14:textId="77777777" w:rsidR="0078713E" w:rsidRPr="0078713E" w:rsidRDefault="0078713E" w:rsidP="00787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8713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EMV-Richtlinie 2014/30/EU</w:t>
            </w:r>
          </w:p>
        </w:tc>
      </w:tr>
    </w:tbl>
    <w:p w14:paraId="7BE82EE7" w14:textId="77777777" w:rsidR="00F24520" w:rsidRPr="000D4FA3" w:rsidRDefault="00F24520">
      <w:pPr>
        <w:rPr>
          <w:sz w:val="20"/>
          <w:szCs w:val="20"/>
          <w:lang w:val="fr-BE"/>
        </w:rPr>
      </w:pPr>
    </w:p>
    <w:sectPr w:rsidR="00F24520" w:rsidRPr="000D4FA3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014531"/>
    <w:rsid w:val="000669EB"/>
    <w:rsid w:val="00075559"/>
    <w:rsid w:val="000A5601"/>
    <w:rsid w:val="000C253E"/>
    <w:rsid w:val="000D4FA3"/>
    <w:rsid w:val="00117F8F"/>
    <w:rsid w:val="00127F8B"/>
    <w:rsid w:val="00187D80"/>
    <w:rsid w:val="001C036F"/>
    <w:rsid w:val="002022D9"/>
    <w:rsid w:val="002311D2"/>
    <w:rsid w:val="002B17E3"/>
    <w:rsid w:val="002C2DC4"/>
    <w:rsid w:val="003149AF"/>
    <w:rsid w:val="003908A1"/>
    <w:rsid w:val="003A309F"/>
    <w:rsid w:val="003B4F54"/>
    <w:rsid w:val="003B70FE"/>
    <w:rsid w:val="0041731F"/>
    <w:rsid w:val="00425C71"/>
    <w:rsid w:val="0046623D"/>
    <w:rsid w:val="004E2E53"/>
    <w:rsid w:val="005415AC"/>
    <w:rsid w:val="00561965"/>
    <w:rsid w:val="00576B76"/>
    <w:rsid w:val="005B3BED"/>
    <w:rsid w:val="005B6EB4"/>
    <w:rsid w:val="005F300E"/>
    <w:rsid w:val="006640AB"/>
    <w:rsid w:val="00703AA7"/>
    <w:rsid w:val="007148A2"/>
    <w:rsid w:val="00740FC1"/>
    <w:rsid w:val="0078713E"/>
    <w:rsid w:val="007A2316"/>
    <w:rsid w:val="007B1446"/>
    <w:rsid w:val="007E0CC8"/>
    <w:rsid w:val="007E0F91"/>
    <w:rsid w:val="00816E63"/>
    <w:rsid w:val="00855C2A"/>
    <w:rsid w:val="0087046A"/>
    <w:rsid w:val="009B5262"/>
    <w:rsid w:val="009C3E9C"/>
    <w:rsid w:val="009C4F57"/>
    <w:rsid w:val="00A16FF4"/>
    <w:rsid w:val="00A87A5F"/>
    <w:rsid w:val="00B859A0"/>
    <w:rsid w:val="00B93474"/>
    <w:rsid w:val="00BA0495"/>
    <w:rsid w:val="00BB0475"/>
    <w:rsid w:val="00BB4463"/>
    <w:rsid w:val="00BD6733"/>
    <w:rsid w:val="00C05ECA"/>
    <w:rsid w:val="00C24A3D"/>
    <w:rsid w:val="00CA2BC7"/>
    <w:rsid w:val="00CD1881"/>
    <w:rsid w:val="00CD6C5F"/>
    <w:rsid w:val="00D4392A"/>
    <w:rsid w:val="00D57754"/>
    <w:rsid w:val="00D60E33"/>
    <w:rsid w:val="00D665B7"/>
    <w:rsid w:val="00E00437"/>
    <w:rsid w:val="00E73430"/>
    <w:rsid w:val="00EE0222"/>
    <w:rsid w:val="00F24520"/>
    <w:rsid w:val="00F528FC"/>
    <w:rsid w:val="00FA4639"/>
    <w:rsid w:val="00FE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2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B17E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17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1249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2023-01-30T15:55:00Z</dcterms:created>
  <dcterms:modified xsi:type="dcterms:W3CDTF">2025-03-06T13:10:00Z</dcterms:modified>
</cp:coreProperties>
</file>