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643D26" w:rsidRPr="00643D26" w14:paraId="6BFD424F" w14:textId="77777777" w:rsidTr="00643D26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54458E" w14:textId="77777777" w:rsidR="00643D26" w:rsidRPr="00643D26" w:rsidRDefault="00643D26" w:rsidP="00643D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643D26" w:rsidRPr="00E75971" w14:paraId="20812E39" w14:textId="77777777" w:rsidTr="00643D26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DE5B5ED" w14:textId="77777777" w:rsidR="00643D26" w:rsidRPr="00643D26" w:rsidRDefault="00643D26" w:rsidP="00643D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Go Solar - Surface mounted (IM 1)</w:t>
            </w:r>
          </w:p>
        </w:tc>
      </w:tr>
      <w:tr w:rsidR="00E75971" w:rsidRPr="00643D26" w14:paraId="543C48E0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6D7148E" w14:textId="0F2ECD52" w:rsidR="00E75971" w:rsidRPr="00643D26" w:rsidRDefault="00E75971" w:rsidP="00E75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8355C3">
              <w:t xml:space="preserve">Renson NV, Maalbeekstraat 10, 8790 Waregem – </w:t>
            </w:r>
            <w:r>
              <w:t>Belgium</w:t>
            </w:r>
          </w:p>
        </w:tc>
      </w:tr>
      <w:tr w:rsidR="00E75971" w:rsidRPr="00E75971" w14:paraId="3EA9101D" w14:textId="77777777" w:rsidTr="00643D26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C4A98B" w14:textId="3553BBC5" w:rsidR="00E75971" w:rsidRPr="00643D26" w:rsidRDefault="00E75971" w:rsidP="00E759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E75971">
              <w:rPr>
                <w:lang w:val="de-DE"/>
              </w:rPr>
              <w:t xml:space="preserve">Tel. +32 (0)56 62 71 11, </w:t>
            </w:r>
            <w:hyperlink r:id="rId4" w:history="1">
              <w:r w:rsidRPr="00B524A2">
                <w:rPr>
                  <w:rStyle w:val="Hyperlink"/>
                  <w:lang w:val="de-DE"/>
                </w:rPr>
                <w:t>info@renson.be</w:t>
              </w:r>
            </w:hyperlink>
            <w:r w:rsidRPr="00E75971">
              <w:rPr>
                <w:lang w:val="de-DE"/>
              </w:rPr>
              <w:t xml:space="preserve"> www.renson.eu</w:t>
            </w:r>
          </w:p>
        </w:tc>
      </w:tr>
      <w:tr w:rsidR="00643D26" w:rsidRPr="00643D26" w14:paraId="71317019" w14:textId="77777777" w:rsidTr="00643D26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C0179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2025 01 17 - PM_Screens</w:t>
            </w:r>
          </w:p>
        </w:tc>
      </w:tr>
      <w:tr w:rsidR="00643D26" w:rsidRPr="00643D26" w14:paraId="57E644DB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A653B7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643D26" w:rsidRPr="00643D26" w14:paraId="061C8F4D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EC7A4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 characteristics </w:t>
            </w:r>
          </w:p>
        </w:tc>
      </w:tr>
      <w:tr w:rsidR="00643D26" w:rsidRPr="00E75971" w14:paraId="21694163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B240B6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643D26" w:rsidRPr="00E75971" w14:paraId="7DFB01D8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FE407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2DBFFA2B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2B0A9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643D26" w:rsidRPr="00E75971" w14:paraId="7A4B3826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D14FE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 mounted.</w:t>
            </w:r>
          </w:p>
        </w:tc>
      </w:tr>
      <w:tr w:rsidR="00643D26" w:rsidRPr="00E75971" w14:paraId="0D6597FF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60EE1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643D26" w:rsidRPr="00E75971" w14:paraId="39935AD2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4C557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 &amp; Safe: facilitates quick and easy (dis)assembly of the fabric set.</w:t>
            </w:r>
          </w:p>
        </w:tc>
      </w:tr>
      <w:tr w:rsidR="00643D26" w:rsidRPr="00E75971" w14:paraId="308FADC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FF75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11F08593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0A6C7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643D26" w:rsidRPr="00643D26" w14:paraId="0357528F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41188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643D26" w:rsidRPr="00E75971" w14:paraId="4B8E3143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6E50E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643D26" w:rsidRPr="00E75971" w14:paraId="34BD5B7F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04B5C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85 mm height and 85 mm depth (max. surface 7.5 m²).</w:t>
            </w:r>
          </w:p>
        </w:tc>
      </w:tr>
      <w:tr w:rsidR="00643D26" w:rsidRPr="00E75971" w14:paraId="47C9BDDE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6BDB52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2473B5E3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5C8C3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643D26" w:rsidRPr="00643D26" w14:paraId="01BC1C7E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57F2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643D26" w:rsidRPr="00643D26" w14:paraId="4775E124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9DC406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Outer profiles: extruded aluminium</w:t>
            </w:r>
          </w:p>
        </w:tc>
      </w:tr>
      <w:tr w:rsidR="00643D26" w:rsidRPr="00643D26" w14:paraId="257611A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AED16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Inner rail :</w:t>
            </w:r>
          </w:p>
        </w:tc>
      </w:tr>
      <w:tr w:rsidR="00643D26" w:rsidRPr="00E75971" w14:paraId="561EB70B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8FF109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643D26" w:rsidRPr="00E75971" w14:paraId="696A0216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60F37D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 resistant top layer (= Smooth and quiet, long-term durable operation, without additional maintenance)</w:t>
            </w:r>
          </w:p>
        </w:tc>
      </w:tr>
      <w:tr w:rsidR="00643D26" w:rsidRPr="00E75971" w14:paraId="5E349DE8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EF39D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643D26" w:rsidRPr="00643D26" w14:paraId="02A7B84B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ABF4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Open side guiding channel (standard): W 35 mm x D 48 mm, in 2 parts. Equipped with a base plate under 0° made of fibre glass-reinforced polyamide. </w:t>
            </w: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Cable can be concealed in the side guiding channel</w:t>
            </w:r>
          </w:p>
        </w:tc>
      </w:tr>
      <w:tr w:rsidR="00643D26" w:rsidRPr="00E75971" w14:paraId="334C9880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D801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For smoother installation, the side guiding channels are always pre-drilled (first chamber).</w:t>
            </w:r>
          </w:p>
        </w:tc>
      </w:tr>
      <w:tr w:rsidR="00643D26" w:rsidRPr="00E75971" w14:paraId="706AF0BE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8333E7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673A73B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A2A255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Fabric set </w:t>
            </w:r>
          </w:p>
        </w:tc>
      </w:tr>
      <w:tr w:rsidR="00643D26" w:rsidRPr="00643D26" w14:paraId="743770F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760F58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643D26" w:rsidRPr="00E75971" w14:paraId="268603AE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5B74F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aluminium, with an integrated recessed fabric groove</w:t>
            </w:r>
          </w:p>
        </w:tc>
      </w:tr>
      <w:tr w:rsidR="00643D26" w:rsidRPr="00E75971" w14:paraId="26F39065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7E39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fabric)</w:t>
            </w:r>
          </w:p>
        </w:tc>
      </w:tr>
      <w:tr w:rsidR="00643D26" w:rsidRPr="00E75971" w14:paraId="6F65AFED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F7397F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Cone shaped fabric tube end pieces (= Compensating for the thicker ends of the rolled-up zipper and thus guaranteeing perfect roll-up of the screen)</w:t>
            </w:r>
          </w:p>
        </w:tc>
      </w:tr>
      <w:tr w:rsidR="00643D26" w:rsidRPr="00E75971" w14:paraId="452C66D4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AFB6E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4BC1B691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1B1E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Fabric </w:t>
            </w:r>
          </w:p>
        </w:tc>
      </w:tr>
      <w:tr w:rsidR="00643D26" w:rsidRPr="00E75971" w14:paraId="5FEAB176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85AA7F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if the height is greater than the fabric tube width.</w:t>
            </w:r>
          </w:p>
        </w:tc>
      </w:tr>
      <w:tr w:rsidR="00643D26" w:rsidRPr="00643D26" w14:paraId="2327527C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6E837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643D26" w:rsidRPr="00643D26" w14:paraId="6C35323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423FB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 </w:t>
            </w:r>
          </w:p>
        </w:tc>
      </w:tr>
      <w:tr w:rsidR="00643D26" w:rsidRPr="00E75971" w14:paraId="2271479D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D4669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643D26" w:rsidRPr="00E75971" w14:paraId="00BF3C0C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51CD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643D26" w:rsidRPr="00E75971" w14:paraId="1D55FE18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6F3BCD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643D26" w:rsidRPr="00E75971" w14:paraId="63E7A799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19CC3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E75971" w14:paraId="5BAA532A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592B7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643D26" w:rsidRPr="00643D26" w14:paraId="717BDF19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5668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643D26" w:rsidRPr="00643D26" w14:paraId="5BD0D7D0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AC4E8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643D26" w:rsidRPr="00643D26" w14:paraId="34F2D9E8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4371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643D26" w:rsidRPr="00E75971" w14:paraId="4D7D22EC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9E5DB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643D26" w:rsidRPr="00643D26" w14:paraId="3981193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1867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(blackout):</w:t>
            </w:r>
          </w:p>
        </w:tc>
      </w:tr>
      <w:tr w:rsidR="00643D26" w:rsidRPr="00643D26" w14:paraId="2F6A8D7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B1287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</w:t>
            </w:r>
          </w:p>
        </w:tc>
      </w:tr>
      <w:tr w:rsidR="00643D26" w:rsidRPr="00E75971" w14:paraId="1672FFF2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1CA1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 xml:space="preserve">    - Weight: ± 660 g/m², thickness: 0.75 mm</w:t>
            </w:r>
          </w:p>
        </w:tc>
      </w:tr>
      <w:tr w:rsidR="00643D26" w:rsidRPr="00E75971" w14:paraId="07DD82D9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198BE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66C07B1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17FCB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643D26" w:rsidRPr="00643D26" w14:paraId="6BF793A4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F143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643D26" w:rsidRPr="00E75971" w14:paraId="406DE2EA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7D89E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643D26" w:rsidRPr="00E75971" w14:paraId="6D2CA218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709B7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643D26" w:rsidRPr="00E75971" w14:paraId="7075392A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37325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643D26" w:rsidRPr="00E75971" w14:paraId="2C8C9EC0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F0195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 (W = 3120 mm: max. 17 kg), is provided based on the application for ideal guiding system</w:t>
            </w:r>
          </w:p>
        </w:tc>
      </w:tr>
      <w:tr w:rsidR="00643D26" w:rsidRPr="00643D26" w14:paraId="526BF4BA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2FBA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643D26" w:rsidRPr="00E75971" w14:paraId="7BD9A494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9867F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643D26" w:rsidRPr="00E75971" w14:paraId="76B44363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BBBE6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5C4138F3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8A2F3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Colour </w:t>
            </w:r>
          </w:p>
        </w:tc>
      </w:tr>
      <w:tr w:rsidR="00643D26" w:rsidRPr="00E75971" w14:paraId="2C36DE91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2AD8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in the same colour as the external joinery.</w:t>
            </w:r>
          </w:p>
        </w:tc>
      </w:tr>
      <w:tr w:rsidR="00643D26" w:rsidRPr="00E75971" w14:paraId="7404673A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053D10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643D26" w:rsidRPr="00E75971" w14:paraId="56ED2725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902CB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1EBF5DEB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03AAE1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Control </w:t>
            </w:r>
          </w:p>
        </w:tc>
      </w:tr>
      <w:tr w:rsidR="00643D26" w:rsidRPr="00643D26" w14:paraId="6C2284FC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2D498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Electrical :</w:t>
            </w:r>
          </w:p>
        </w:tc>
      </w:tr>
      <w:tr w:rsidR="00643D26" w:rsidRPr="00E75971" w14:paraId="645C2F98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4B97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Operated by 12 V DC tubular motor, battery and solar panel 16 V - 24 V.</w:t>
            </w:r>
          </w:p>
        </w:tc>
      </w:tr>
      <w:tr w:rsidR="00643D26" w:rsidRPr="00E75971" w14:paraId="320AF1CD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AD5DA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category.</w:t>
            </w:r>
          </w:p>
        </w:tc>
      </w:tr>
      <w:tr w:rsidR="00643D26" w:rsidRPr="00E75971" w14:paraId="1B1DBFC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EB04A3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E75971" w14:paraId="0C0BCFFB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52F19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643D26" w:rsidRPr="00E75971" w14:paraId="1431A761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368FA6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643D26" w:rsidRPr="00E75971" w14:paraId="1A16F659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EEE012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643D26" w:rsidRPr="00E75971" w14:paraId="4A4BC57E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565B5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643D26" w:rsidRPr="00E75971" w14:paraId="6C5BF4B4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E44C9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643D26" w:rsidRPr="00E75971" w14:paraId="6AE462BD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C79D25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643D26" w:rsidRPr="00643D26" w14:paraId="41F6983E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CE5BE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643D26" w:rsidRPr="00E75971" w14:paraId="7D6FC0A6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B63C8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643D26" w:rsidRPr="00E75971" w14:paraId="56A8B57D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3EAE12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643D26" w:rsidRPr="00E75971" w14:paraId="4BE6A2D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476B28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643D26" w:rsidRPr="00E75971" w14:paraId="66DF536C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1EC9E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type of fabric, motor type, etc.) can be consulted at any time.</w:t>
            </w:r>
          </w:p>
        </w:tc>
      </w:tr>
      <w:tr w:rsidR="00643D26" w:rsidRPr="00E75971" w14:paraId="56B0B927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9030E6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467D7634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BBDF97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643D26" w:rsidRPr="00E75971" w14:paraId="02754A92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2C7444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643D26" w:rsidRPr="00E75971" w14:paraId="52C66A1F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A6BC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130 km/h in closed position (EN 13561:2004+A1:2008 conform wind class 3). The wind resistance depends on the dimensions and is available upon request.</w:t>
            </w:r>
          </w:p>
        </w:tc>
      </w:tr>
      <w:tr w:rsidR="00643D26" w:rsidRPr="00E75971" w14:paraId="1906577B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E1FF28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'Force Technology' institute (N° 113-25809): wind resistance guaranteed up to 126 km/h in closed position (tested for a screen of 3,000 mm x 3,000 mm).</w:t>
            </w:r>
          </w:p>
        </w:tc>
      </w:tr>
      <w:tr w:rsidR="00643D26" w:rsidRPr="00E75971" w14:paraId="56216BD6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6DB22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643D26" w:rsidRPr="00643D26" w14:paraId="46AF4682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2CB54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Standards and certificates </w:t>
            </w:r>
          </w:p>
        </w:tc>
      </w:tr>
      <w:tr w:rsidR="00643D26" w:rsidRPr="00E75971" w14:paraId="6239BA89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30BFC5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643D26" w:rsidRPr="00E75971" w14:paraId="726B8A02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60F08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 en VMRG Sun protection certificate.</w:t>
            </w:r>
          </w:p>
        </w:tc>
      </w:tr>
      <w:tr w:rsidR="00643D26" w:rsidRPr="00E75971" w14:paraId="17BB87F0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A6258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643D26" w:rsidRPr="00643D26" w14:paraId="04371E14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ABDFC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643D26" w:rsidRPr="00643D26" w14:paraId="27145E6E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99B37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643D26" w:rsidRPr="00643D26" w14:paraId="26A1FE01" w14:textId="77777777" w:rsidTr="00643D26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776672" w14:textId="77777777" w:rsidR="00643D26" w:rsidRPr="00643D26" w:rsidRDefault="00643D26" w:rsidP="00643D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643D26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A06B871" w14:textId="77777777" w:rsidR="00F24520" w:rsidRPr="00C61E2A" w:rsidRDefault="00F24520">
      <w:pPr>
        <w:rPr>
          <w:sz w:val="20"/>
          <w:szCs w:val="20"/>
          <w:lang w:val="fr-FR"/>
        </w:rPr>
      </w:pPr>
    </w:p>
    <w:sectPr w:rsidR="00F24520" w:rsidRPr="00C61E2A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21"/>
    <w:rsid w:val="00643D26"/>
    <w:rsid w:val="006640AB"/>
    <w:rsid w:val="007A2316"/>
    <w:rsid w:val="00856C21"/>
    <w:rsid w:val="0087046A"/>
    <w:rsid w:val="00B462D3"/>
    <w:rsid w:val="00BA5B24"/>
    <w:rsid w:val="00C05ECA"/>
    <w:rsid w:val="00C61E2A"/>
    <w:rsid w:val="00D57754"/>
    <w:rsid w:val="00E75971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4DE41"/>
  <w15:chartTrackingRefBased/>
  <w15:docId w15:val="{14809813-ADEF-476C-99B4-9B1E3C99E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5971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5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5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2025-01-17T09:21:00Z</dcterms:created>
  <dcterms:modified xsi:type="dcterms:W3CDTF">2025-03-13T09:50:00Z</dcterms:modified>
</cp:coreProperties>
</file>